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EDCE6" w14:textId="77777777" w:rsidR="004357D8" w:rsidRDefault="004357D8">
      <w:pPr>
        <w:pStyle w:val="AttorneyName"/>
        <w:spacing w:line="240" w:lineRule="auto"/>
      </w:pPr>
    </w:p>
    <w:p w14:paraId="0BDD5719" w14:textId="77777777" w:rsidR="00471FFF" w:rsidRPr="006E40A9" w:rsidRDefault="00471FFF">
      <w:pPr>
        <w:pStyle w:val="AttorneyName"/>
        <w:spacing w:line="240" w:lineRule="auto"/>
      </w:pPr>
    </w:p>
    <w:p w14:paraId="45631101" w14:textId="77777777" w:rsidR="004357D8" w:rsidRPr="006E40A9" w:rsidRDefault="004357D8">
      <w:pPr>
        <w:pStyle w:val="AttorneyName"/>
        <w:spacing w:line="240" w:lineRule="auto"/>
      </w:pPr>
    </w:p>
    <w:p w14:paraId="049032AD" w14:textId="77777777" w:rsidR="004357D8" w:rsidRPr="006E40A9" w:rsidRDefault="004357D8">
      <w:pPr>
        <w:pStyle w:val="AttorneyName"/>
        <w:spacing w:line="240" w:lineRule="auto"/>
      </w:pPr>
    </w:p>
    <w:p w14:paraId="2AF4CC20" w14:textId="77777777" w:rsidR="004357D8" w:rsidRPr="006E40A9" w:rsidRDefault="004357D8">
      <w:pPr>
        <w:pStyle w:val="AttorneyName"/>
        <w:spacing w:line="240" w:lineRule="auto"/>
      </w:pPr>
    </w:p>
    <w:p w14:paraId="0C47A0B9" w14:textId="77777777" w:rsidR="004357D8" w:rsidRPr="006E40A9" w:rsidRDefault="004357D8">
      <w:pPr>
        <w:pStyle w:val="AttorneyName"/>
        <w:spacing w:line="240" w:lineRule="auto"/>
      </w:pPr>
    </w:p>
    <w:p w14:paraId="32ED9C6B" w14:textId="77777777" w:rsidR="004357D8" w:rsidRPr="006E40A9" w:rsidRDefault="004357D8">
      <w:pPr>
        <w:pStyle w:val="AttorneyName"/>
        <w:spacing w:line="240" w:lineRule="auto"/>
      </w:pPr>
    </w:p>
    <w:p w14:paraId="60968C16" w14:textId="77777777" w:rsidR="004357D8" w:rsidRPr="006E40A9" w:rsidRDefault="004357D8">
      <w:pPr>
        <w:pStyle w:val="AttorneyName"/>
        <w:spacing w:line="240" w:lineRule="auto"/>
      </w:pPr>
    </w:p>
    <w:p w14:paraId="0A891252" w14:textId="77777777" w:rsidR="004357D8" w:rsidRPr="006E40A9" w:rsidRDefault="004357D8">
      <w:pPr>
        <w:pStyle w:val="AttorneyName"/>
        <w:spacing w:line="240" w:lineRule="auto"/>
      </w:pPr>
    </w:p>
    <w:p w14:paraId="47907D99" w14:textId="77777777" w:rsidR="004357D8" w:rsidRPr="006E40A9" w:rsidRDefault="004357D8">
      <w:pPr>
        <w:pStyle w:val="AttorneyName"/>
        <w:spacing w:line="240" w:lineRule="auto"/>
      </w:pPr>
    </w:p>
    <w:p w14:paraId="0D2F3E10" w14:textId="77777777" w:rsidR="004357D8" w:rsidRPr="006E40A9" w:rsidRDefault="004357D8">
      <w:pPr>
        <w:pStyle w:val="SingleSpacing"/>
        <w:spacing w:line="240" w:lineRule="auto"/>
        <w:jc w:val="center"/>
        <w:rPr>
          <w:caps/>
        </w:rPr>
      </w:pPr>
      <w:r w:rsidRPr="006E40A9">
        <w:rPr>
          <w:caps/>
        </w:rPr>
        <w:t>IN THE SUPERIOR COURT OF THE STATE OF WASHINGTON</w:t>
      </w:r>
    </w:p>
    <w:p w14:paraId="686C995E" w14:textId="755B255D" w:rsidR="004357D8" w:rsidRPr="006E40A9" w:rsidRDefault="004357D8">
      <w:pPr>
        <w:spacing w:line="240" w:lineRule="auto"/>
        <w:jc w:val="center"/>
        <w:rPr>
          <w:caps/>
        </w:rPr>
      </w:pPr>
      <w:r w:rsidRPr="006E40A9">
        <w:rPr>
          <w:caps/>
        </w:rPr>
        <w:t xml:space="preserve">FOR </w:t>
      </w:r>
      <w:r w:rsidR="00C5362A" w:rsidRPr="00C5362A">
        <w:rPr>
          <w:caps/>
          <w:highlight w:val="yellow"/>
        </w:rPr>
        <w:t>[___]</w:t>
      </w:r>
      <w:r w:rsidRPr="006E40A9">
        <w:rPr>
          <w:caps/>
        </w:rPr>
        <w:t xml:space="preserve"> COUNTY</w:t>
      </w:r>
    </w:p>
    <w:p w14:paraId="294495C6" w14:textId="77777777" w:rsidR="004357D8" w:rsidRPr="006E40A9" w:rsidRDefault="004357D8">
      <w:pPr>
        <w:spacing w:line="240" w:lineRule="auto"/>
        <w:rPr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9"/>
        <w:gridCol w:w="387"/>
        <w:gridCol w:w="4024"/>
      </w:tblGrid>
      <w:tr w:rsidR="004357D8" w:rsidRPr="006E40A9" w14:paraId="65123797" w14:textId="77777777">
        <w:trPr>
          <w:trHeight w:val="1072"/>
        </w:trPr>
        <w:tc>
          <w:tcPr>
            <w:tcW w:w="5108" w:type="dxa"/>
            <w:tcBorders>
              <w:top w:val="nil"/>
              <w:left w:val="nil"/>
            </w:tcBorders>
          </w:tcPr>
          <w:p w14:paraId="4732929D" w14:textId="77777777" w:rsidR="00237E30" w:rsidRDefault="00BE65DD">
            <w:pPr>
              <w:spacing w:line="240" w:lineRule="auto"/>
              <w:rPr>
                <w:caps/>
              </w:rPr>
            </w:pPr>
            <w:r w:rsidRPr="00BE65DD">
              <w:rPr>
                <w:caps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0" w:name="Text43"/>
            <w:r w:rsidRPr="00BE65DD">
              <w:rPr>
                <w:caps/>
              </w:rPr>
              <w:instrText xml:space="preserve"> FORMTEXT </w:instrText>
            </w:r>
            <w:r w:rsidRPr="00BE65DD">
              <w:rPr>
                <w:caps/>
              </w:rPr>
            </w:r>
            <w:r w:rsidRPr="00BE65DD">
              <w:rPr>
                <w:caps/>
              </w:rPr>
              <w:fldChar w:fldCharType="separate"/>
            </w:r>
            <w:r w:rsidRPr="00BE65DD">
              <w:rPr>
                <w:caps/>
                <w:noProof/>
              </w:rPr>
              <w:t> </w:t>
            </w:r>
            <w:r w:rsidRPr="00BE65DD">
              <w:rPr>
                <w:caps/>
                <w:noProof/>
              </w:rPr>
              <w:t> </w:t>
            </w:r>
            <w:r w:rsidRPr="00BE65DD">
              <w:rPr>
                <w:caps/>
                <w:noProof/>
              </w:rPr>
              <w:t> </w:t>
            </w:r>
            <w:r w:rsidRPr="00BE65DD">
              <w:rPr>
                <w:caps/>
                <w:noProof/>
              </w:rPr>
              <w:t> </w:t>
            </w:r>
            <w:r w:rsidRPr="00BE65DD">
              <w:rPr>
                <w:caps/>
                <w:noProof/>
              </w:rPr>
              <w:t> </w:t>
            </w:r>
            <w:r w:rsidRPr="00BE65DD">
              <w:rPr>
                <w:caps/>
              </w:rPr>
              <w:fldChar w:fldCharType="end"/>
            </w:r>
            <w:bookmarkEnd w:id="0"/>
            <w:r>
              <w:rPr>
                <w:caps/>
              </w:rPr>
              <w:t>,</w:t>
            </w:r>
          </w:p>
          <w:p w14:paraId="7A2F6806" w14:textId="77777777" w:rsidR="00BE65DD" w:rsidRDefault="00BE65DD">
            <w:pPr>
              <w:spacing w:line="240" w:lineRule="auto"/>
            </w:pPr>
          </w:p>
          <w:p w14:paraId="07B6A9F7" w14:textId="77777777" w:rsidR="007E49A1" w:rsidRDefault="007E49A1">
            <w:pPr>
              <w:spacing w:line="240" w:lineRule="auto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68088B">
              <w:t>Petitioner</w:t>
            </w:r>
            <w:r w:rsidR="0068088B" w:rsidRPr="0068088B">
              <w:t>/</w:t>
            </w:r>
            <w:r w:rsidR="001234F0" w:rsidRPr="0068088B">
              <w:t>Appellant</w:t>
            </w:r>
            <w:r w:rsidRPr="0068088B">
              <w:t>,</w:t>
            </w:r>
          </w:p>
          <w:p w14:paraId="05A31EE8" w14:textId="77777777" w:rsidR="007E49A1" w:rsidRDefault="007E49A1">
            <w:pPr>
              <w:spacing w:line="240" w:lineRule="auto"/>
            </w:pPr>
            <w:r>
              <w:tab/>
              <w:t>v.</w:t>
            </w:r>
          </w:p>
          <w:p w14:paraId="5DE56A45" w14:textId="77777777" w:rsidR="007E49A1" w:rsidRDefault="007E49A1">
            <w:pPr>
              <w:spacing w:line="240" w:lineRule="auto"/>
            </w:pPr>
          </w:p>
          <w:p w14:paraId="452AB78D" w14:textId="77777777" w:rsidR="007E49A1" w:rsidRDefault="00BE65DD">
            <w:pPr>
              <w:spacing w:line="240" w:lineRule="auto"/>
            </w:pPr>
            <w:r w:rsidRPr="00BE65DD"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" w:name="Text44"/>
            <w:r w:rsidRPr="00BE65DD">
              <w:instrText xml:space="preserve"> FORMTEXT </w:instrText>
            </w:r>
            <w:r w:rsidRPr="00BE65DD">
              <w:fldChar w:fldCharType="separate"/>
            </w:r>
            <w:r w:rsidRPr="00BE65DD">
              <w:rPr>
                <w:noProof/>
              </w:rPr>
              <w:t> </w:t>
            </w:r>
            <w:r w:rsidRPr="00BE65DD">
              <w:rPr>
                <w:noProof/>
              </w:rPr>
              <w:t> </w:t>
            </w:r>
            <w:r w:rsidRPr="00BE65DD">
              <w:rPr>
                <w:noProof/>
              </w:rPr>
              <w:t> </w:t>
            </w:r>
            <w:r w:rsidRPr="00BE65DD">
              <w:rPr>
                <w:noProof/>
              </w:rPr>
              <w:t> </w:t>
            </w:r>
            <w:r w:rsidRPr="00BE65DD">
              <w:rPr>
                <w:noProof/>
              </w:rPr>
              <w:t> </w:t>
            </w:r>
            <w:r w:rsidRPr="00BE65DD">
              <w:fldChar w:fldCharType="end"/>
            </w:r>
            <w:bookmarkEnd w:id="1"/>
            <w:r>
              <w:t>,</w:t>
            </w:r>
          </w:p>
          <w:p w14:paraId="12D077F0" w14:textId="77777777" w:rsidR="00BE65DD" w:rsidRDefault="00BE65DD">
            <w:pPr>
              <w:spacing w:line="240" w:lineRule="auto"/>
            </w:pPr>
          </w:p>
          <w:p w14:paraId="6295F240" w14:textId="77777777" w:rsidR="004357D8" w:rsidRDefault="008074A8" w:rsidP="009A7265">
            <w:pPr>
              <w:spacing w:line="240" w:lineRule="auto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1234F0">
              <w:t>Respondent</w:t>
            </w:r>
            <w:r>
              <w:t>,</w:t>
            </w:r>
          </w:p>
          <w:p w14:paraId="2D7B66B4" w14:textId="77777777" w:rsidR="008074A8" w:rsidRPr="006E40A9" w:rsidRDefault="008074A8" w:rsidP="002277E6">
            <w:pPr>
              <w:spacing w:line="240" w:lineRule="auto"/>
              <w:rPr>
                <w:caps/>
              </w:rPr>
            </w:pPr>
          </w:p>
        </w:tc>
        <w:tc>
          <w:tcPr>
            <w:tcW w:w="400" w:type="dxa"/>
            <w:tcBorders>
              <w:top w:val="nil"/>
              <w:bottom w:val="nil"/>
              <w:right w:val="nil"/>
            </w:tcBorders>
          </w:tcPr>
          <w:p w14:paraId="721FDEFB" w14:textId="77777777" w:rsidR="004357D8" w:rsidRPr="006E40A9" w:rsidRDefault="004357D8">
            <w:pPr>
              <w:spacing w:line="240" w:lineRule="auto"/>
              <w:jc w:val="center"/>
              <w:rPr>
                <w:caps/>
              </w:rPr>
            </w:pP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14:paraId="4BBA29FC" w14:textId="77777777" w:rsidR="00266B72" w:rsidRDefault="00266B72">
            <w:pPr>
              <w:spacing w:line="240" w:lineRule="auto"/>
              <w:rPr>
                <w:caps/>
              </w:rPr>
            </w:pPr>
          </w:p>
          <w:p w14:paraId="3FE98A7A" w14:textId="77777777" w:rsidR="00266B72" w:rsidRDefault="00266B72">
            <w:pPr>
              <w:spacing w:line="240" w:lineRule="auto"/>
              <w:rPr>
                <w:caps/>
              </w:rPr>
            </w:pPr>
          </w:p>
          <w:p w14:paraId="7D7253AB" w14:textId="77777777" w:rsidR="004357D8" w:rsidRPr="006E40A9" w:rsidRDefault="004357D8">
            <w:pPr>
              <w:spacing w:line="240" w:lineRule="auto"/>
              <w:rPr>
                <w:caps/>
              </w:rPr>
            </w:pPr>
            <w:r w:rsidRPr="006E40A9">
              <w:rPr>
                <w:caps/>
              </w:rPr>
              <w:t xml:space="preserve">No.  </w:t>
            </w:r>
            <w:r w:rsidR="00BE65DD">
              <w:rPr>
                <w:caps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" w:name="Text42"/>
            <w:r w:rsidR="00BE65DD">
              <w:rPr>
                <w:caps/>
              </w:rPr>
              <w:instrText xml:space="preserve"> FORMTEXT </w:instrText>
            </w:r>
            <w:r w:rsidR="00BE65DD">
              <w:rPr>
                <w:caps/>
              </w:rPr>
            </w:r>
            <w:r w:rsidR="00BE65DD">
              <w:rPr>
                <w:caps/>
              </w:rPr>
              <w:fldChar w:fldCharType="separate"/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</w:rPr>
              <w:fldChar w:fldCharType="end"/>
            </w:r>
            <w:bookmarkEnd w:id="2"/>
          </w:p>
          <w:p w14:paraId="2600AFCC" w14:textId="77777777" w:rsidR="004357D8" w:rsidRDefault="004357D8">
            <w:pPr>
              <w:spacing w:line="240" w:lineRule="auto"/>
              <w:rPr>
                <w:caps/>
              </w:rPr>
            </w:pPr>
          </w:p>
          <w:p w14:paraId="0364F583" w14:textId="77777777" w:rsidR="007337F3" w:rsidRDefault="007337F3">
            <w:pPr>
              <w:spacing w:line="240" w:lineRule="auto"/>
              <w:rPr>
                <w:caps/>
              </w:rPr>
            </w:pPr>
            <w:r>
              <w:rPr>
                <w:caps/>
              </w:rPr>
              <w:t>COURT OF APPEALS</w:t>
            </w:r>
          </w:p>
          <w:p w14:paraId="532B523E" w14:textId="77777777" w:rsidR="007337F3" w:rsidRDefault="007337F3">
            <w:pPr>
              <w:spacing w:line="240" w:lineRule="auto"/>
              <w:rPr>
                <w:caps/>
              </w:rPr>
            </w:pPr>
            <w:r>
              <w:rPr>
                <w:caps/>
              </w:rPr>
              <w:t xml:space="preserve">no.  </w:t>
            </w:r>
            <w:r w:rsidR="00BE65DD">
              <w:rPr>
                <w:caps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" w:name="Text45"/>
            <w:r w:rsidR="00BE65DD">
              <w:rPr>
                <w:caps/>
              </w:rPr>
              <w:instrText xml:space="preserve"> FORMTEXT </w:instrText>
            </w:r>
            <w:r w:rsidR="00BE65DD">
              <w:rPr>
                <w:caps/>
              </w:rPr>
            </w:r>
            <w:r w:rsidR="00BE65DD">
              <w:rPr>
                <w:caps/>
              </w:rPr>
              <w:fldChar w:fldCharType="separate"/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  <w:noProof/>
              </w:rPr>
              <w:t> </w:t>
            </w:r>
            <w:r w:rsidR="00BE65DD">
              <w:rPr>
                <w:caps/>
              </w:rPr>
              <w:fldChar w:fldCharType="end"/>
            </w:r>
            <w:bookmarkEnd w:id="3"/>
          </w:p>
          <w:p w14:paraId="3FFF0272" w14:textId="77777777" w:rsidR="007337F3" w:rsidRPr="006E40A9" w:rsidRDefault="007337F3">
            <w:pPr>
              <w:spacing w:line="240" w:lineRule="auto"/>
              <w:rPr>
                <w:caps/>
              </w:rPr>
            </w:pPr>
          </w:p>
          <w:p w14:paraId="350D94CC" w14:textId="3EA39CD4" w:rsidR="004357D8" w:rsidRPr="006E40A9" w:rsidRDefault="00655C6C">
            <w:pPr>
              <w:spacing w:line="240" w:lineRule="auto"/>
              <w:rPr>
                <w:caps/>
              </w:rPr>
            </w:pPr>
            <w:r w:rsidRPr="00655C6C">
              <w:rPr>
                <w:caps/>
                <w:highlight w:val="yellow"/>
              </w:rPr>
              <w:t>[APPELLANT/</w:t>
            </w:r>
            <w:r w:rsidR="004A4115" w:rsidRPr="00655C6C">
              <w:rPr>
                <w:caps/>
                <w:highlight w:val="yellow"/>
              </w:rPr>
              <w:t>DEFENDANT’S</w:t>
            </w:r>
            <w:r w:rsidRPr="00655C6C">
              <w:rPr>
                <w:caps/>
                <w:highlight w:val="yellow"/>
              </w:rPr>
              <w:t>]</w:t>
            </w:r>
            <w:r w:rsidR="004A4115">
              <w:rPr>
                <w:caps/>
              </w:rPr>
              <w:t xml:space="preserve"> </w:t>
            </w:r>
            <w:r w:rsidR="00E444D7">
              <w:rPr>
                <w:caps/>
              </w:rPr>
              <w:t>DESIGNATION OF CLERK’S PAPERS</w:t>
            </w:r>
          </w:p>
        </w:tc>
      </w:tr>
    </w:tbl>
    <w:p w14:paraId="06EB81C3" w14:textId="77777777" w:rsidR="004357D8" w:rsidRPr="009A3C7B" w:rsidRDefault="004357D8" w:rsidP="00D72533">
      <w:pPr>
        <w:spacing w:line="240" w:lineRule="auto"/>
      </w:pPr>
    </w:p>
    <w:p w14:paraId="0441B7DB" w14:textId="05624BF0" w:rsidR="00655C6C" w:rsidRDefault="00655C6C" w:rsidP="004A4115">
      <w:pPr>
        <w:spacing w:line="480" w:lineRule="auto"/>
        <w:ind w:firstLine="720"/>
        <w:jc w:val="both"/>
      </w:pPr>
      <w:r>
        <w:t>TO:</w:t>
      </w:r>
      <w:r>
        <w:tab/>
        <w:t>CLERK OF THE COURT</w:t>
      </w:r>
    </w:p>
    <w:p w14:paraId="13DDCA84" w14:textId="5FD98FD5" w:rsidR="004357D8" w:rsidRDefault="00BE65DD" w:rsidP="004A4115">
      <w:pPr>
        <w:spacing w:line="480" w:lineRule="auto"/>
        <w:ind w:firstLine="720"/>
        <w:jc w:val="both"/>
      </w:pPr>
      <w:r>
        <w:t>[</w:t>
      </w:r>
      <w:r w:rsidR="001234F0" w:rsidRPr="00BE65DD">
        <w:rPr>
          <w:highlight w:val="yellow"/>
        </w:rPr>
        <w:t>Appellant</w:t>
      </w:r>
      <w:r w:rsidRPr="00BE65DD">
        <w:rPr>
          <w:highlight w:val="yellow"/>
        </w:rPr>
        <w:t>/Respondent NAME</w:t>
      </w:r>
      <w:r>
        <w:t>]</w:t>
      </w:r>
      <w:r w:rsidR="00E444D7">
        <w:t xml:space="preserve"> does herewith serve on all other parties and files with both the trial court clerk and the appellate court clerk a designation of those clerk’s papers</w:t>
      </w:r>
      <w:r w:rsidR="00655C6C">
        <w:t>, both pleadings and trial</w:t>
      </w:r>
      <w:r w:rsidR="00E444D7">
        <w:t xml:space="preserve"> exhibits</w:t>
      </w:r>
      <w:r w:rsidR="00655C6C">
        <w:t>,</w:t>
      </w:r>
      <w:r w:rsidR="00E444D7">
        <w:t xml:space="preserve"> that should be transmitted to the appellate court by the trial court clerk.</w:t>
      </w:r>
      <w:r w:rsidR="00655C6C">
        <w:t xml:space="preserve"> </w:t>
      </w:r>
      <w:r w:rsidR="00C5362A">
        <w:t xml:space="preserve">Please contact the undersigned if any of the pleadings or exhibits are considered cumbersome and subject to RAP 9.8(b). </w:t>
      </w:r>
    </w:p>
    <w:p w14:paraId="3EAEF807" w14:textId="66B7F6E4" w:rsidR="00E444D7" w:rsidRDefault="00E444D7" w:rsidP="00BD5BF4">
      <w:pPr>
        <w:spacing w:line="480" w:lineRule="auto"/>
        <w:ind w:firstLine="720"/>
        <w:jc w:val="both"/>
      </w:pPr>
      <w:r>
        <w:t>From the above trial court docket number, please transmit the following</w:t>
      </w:r>
      <w:r w:rsidR="00655C6C">
        <w:t xml:space="preserve"> to the Court of Appeals, </w:t>
      </w:r>
      <w:r w:rsidR="00655C6C" w:rsidRPr="00655C6C">
        <w:rPr>
          <w:highlight w:val="yellow"/>
        </w:rPr>
        <w:t>Division [__]</w:t>
      </w:r>
      <w:r w:rsidRPr="00655C6C">
        <w:rPr>
          <w:highlight w:val="yellow"/>
        </w:rPr>
        <w:t>:</w:t>
      </w:r>
    </w:p>
    <w:p w14:paraId="3A878356" w14:textId="252793C8" w:rsidR="00C5362A" w:rsidRPr="00C5362A" w:rsidRDefault="00C5362A" w:rsidP="00C5362A">
      <w:pPr>
        <w:spacing w:line="480" w:lineRule="auto"/>
        <w:ind w:firstLine="720"/>
        <w:jc w:val="center"/>
        <w:rPr>
          <w:b/>
          <w:bCs/>
          <w:u w:val="single"/>
        </w:rPr>
      </w:pPr>
      <w:r w:rsidRPr="00C5362A">
        <w:rPr>
          <w:b/>
          <w:bCs/>
          <w:u w:val="single"/>
        </w:rPr>
        <w:t>PLEADINGS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4"/>
        <w:gridCol w:w="2197"/>
        <w:gridCol w:w="4561"/>
      </w:tblGrid>
      <w:tr w:rsidR="00E444D7" w:rsidRPr="00E444D7" w14:paraId="0DF8FF93" w14:textId="77777777" w:rsidTr="00314C4F">
        <w:trPr>
          <w:tblHeader/>
        </w:trPr>
        <w:tc>
          <w:tcPr>
            <w:tcW w:w="2430" w:type="dxa"/>
          </w:tcPr>
          <w:p w14:paraId="596E08B9" w14:textId="77777777" w:rsidR="00E444D7" w:rsidRPr="00E444D7" w:rsidRDefault="00E444D7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G Times" w:hAnsi="CG Times" w:cs="CG Times"/>
                <w:b/>
              </w:rPr>
            </w:pPr>
            <w:r w:rsidRPr="00E444D7">
              <w:rPr>
                <w:rFonts w:ascii="CG Times" w:hAnsi="CG Times" w:cs="CG Times"/>
                <w:b/>
              </w:rPr>
              <w:t>DOCUMENT SUB #</w:t>
            </w:r>
          </w:p>
        </w:tc>
        <w:tc>
          <w:tcPr>
            <w:tcW w:w="2250" w:type="dxa"/>
          </w:tcPr>
          <w:p w14:paraId="6D51756D" w14:textId="77777777" w:rsidR="00E444D7" w:rsidRPr="00E444D7" w:rsidRDefault="00E444D7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G Times" w:hAnsi="CG Times" w:cs="CG Times"/>
                <w:b/>
              </w:rPr>
            </w:pPr>
            <w:r w:rsidRPr="00E444D7">
              <w:rPr>
                <w:rFonts w:ascii="CG Times" w:hAnsi="CG Times" w:cs="CG Times"/>
                <w:b/>
              </w:rPr>
              <w:t>DATE OF FILING</w:t>
            </w:r>
          </w:p>
        </w:tc>
        <w:tc>
          <w:tcPr>
            <w:tcW w:w="4698" w:type="dxa"/>
          </w:tcPr>
          <w:p w14:paraId="6912B6BA" w14:textId="77777777" w:rsidR="00E444D7" w:rsidRPr="00E444D7" w:rsidRDefault="00E444D7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  <w:b/>
              </w:rPr>
            </w:pPr>
            <w:r w:rsidRPr="00E444D7">
              <w:rPr>
                <w:rFonts w:ascii="CG Times" w:hAnsi="CG Times" w:cs="CG Times"/>
                <w:b/>
              </w:rPr>
              <w:t>TITLE OF DOCUMENT</w:t>
            </w:r>
          </w:p>
        </w:tc>
      </w:tr>
      <w:tr w:rsidR="00E444D7" w:rsidRPr="00E444D7" w14:paraId="018A5835" w14:textId="77777777" w:rsidTr="00314C4F">
        <w:tc>
          <w:tcPr>
            <w:tcW w:w="2430" w:type="dxa"/>
          </w:tcPr>
          <w:p w14:paraId="24716380" w14:textId="77777777" w:rsidR="00314C4F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4"/>
          </w:p>
        </w:tc>
        <w:tc>
          <w:tcPr>
            <w:tcW w:w="2250" w:type="dxa"/>
          </w:tcPr>
          <w:p w14:paraId="2D02E8B6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5"/>
          </w:p>
        </w:tc>
        <w:tc>
          <w:tcPr>
            <w:tcW w:w="4698" w:type="dxa"/>
          </w:tcPr>
          <w:p w14:paraId="63A66555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6"/>
          </w:p>
        </w:tc>
      </w:tr>
      <w:tr w:rsidR="00E444D7" w:rsidRPr="00E444D7" w14:paraId="4C06353F" w14:textId="77777777" w:rsidTr="00314C4F">
        <w:tc>
          <w:tcPr>
            <w:tcW w:w="2430" w:type="dxa"/>
          </w:tcPr>
          <w:p w14:paraId="33669311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lastRenderedPageBreak/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7"/>
          </w:p>
        </w:tc>
        <w:tc>
          <w:tcPr>
            <w:tcW w:w="2250" w:type="dxa"/>
          </w:tcPr>
          <w:p w14:paraId="0124B44B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8"/>
          </w:p>
        </w:tc>
        <w:tc>
          <w:tcPr>
            <w:tcW w:w="4698" w:type="dxa"/>
          </w:tcPr>
          <w:p w14:paraId="78255A4D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9"/>
          </w:p>
        </w:tc>
      </w:tr>
      <w:tr w:rsidR="00ED15DD" w:rsidRPr="00E444D7" w14:paraId="5CE5CFED" w14:textId="77777777" w:rsidTr="00314C4F">
        <w:tc>
          <w:tcPr>
            <w:tcW w:w="2430" w:type="dxa"/>
          </w:tcPr>
          <w:p w14:paraId="2535837C" w14:textId="77777777" w:rsidR="00ED15DD" w:rsidRPr="003D0BEC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  <w:highlight w:val="yellow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10"/>
          </w:p>
        </w:tc>
        <w:tc>
          <w:tcPr>
            <w:tcW w:w="2250" w:type="dxa"/>
          </w:tcPr>
          <w:p w14:paraId="1101FE79" w14:textId="77777777" w:rsidR="00ED15DD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11"/>
          </w:p>
        </w:tc>
        <w:tc>
          <w:tcPr>
            <w:tcW w:w="4698" w:type="dxa"/>
          </w:tcPr>
          <w:p w14:paraId="148C13F1" w14:textId="77777777" w:rsidR="00ED15DD" w:rsidRPr="00314C4F" w:rsidRDefault="00BE65DD" w:rsidP="003D0BEC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ED15DD" w:rsidRPr="00E444D7" w14:paraId="53B6BC1F" w14:textId="77777777" w:rsidTr="00314C4F">
        <w:tc>
          <w:tcPr>
            <w:tcW w:w="2430" w:type="dxa"/>
          </w:tcPr>
          <w:p w14:paraId="7766ACF5" w14:textId="77777777" w:rsidR="00ED15DD" w:rsidRPr="003D0BEC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  <w:highlight w:val="yellow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13"/>
          </w:p>
        </w:tc>
        <w:tc>
          <w:tcPr>
            <w:tcW w:w="2250" w:type="dxa"/>
          </w:tcPr>
          <w:p w14:paraId="3906287E" w14:textId="77777777" w:rsidR="00ED15DD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14"/>
          </w:p>
        </w:tc>
        <w:tc>
          <w:tcPr>
            <w:tcW w:w="4698" w:type="dxa"/>
          </w:tcPr>
          <w:p w14:paraId="3C4C3C6B" w14:textId="77777777" w:rsidR="00ED15DD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E444D7" w:rsidRPr="00E444D7" w14:paraId="5CFAC268" w14:textId="77777777" w:rsidTr="00314C4F">
        <w:tc>
          <w:tcPr>
            <w:tcW w:w="2430" w:type="dxa"/>
          </w:tcPr>
          <w:p w14:paraId="245BD6A4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16"/>
          </w:p>
        </w:tc>
        <w:tc>
          <w:tcPr>
            <w:tcW w:w="2250" w:type="dxa"/>
          </w:tcPr>
          <w:p w14:paraId="72462233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17"/>
          </w:p>
        </w:tc>
        <w:tc>
          <w:tcPr>
            <w:tcW w:w="4698" w:type="dxa"/>
          </w:tcPr>
          <w:p w14:paraId="079AE974" w14:textId="77777777" w:rsidR="00E444D7" w:rsidRPr="00314C4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24508F" w:rsidRPr="00E444D7" w14:paraId="0E33BA12" w14:textId="77777777" w:rsidTr="00314C4F">
        <w:tc>
          <w:tcPr>
            <w:tcW w:w="2430" w:type="dxa"/>
          </w:tcPr>
          <w:p w14:paraId="1B01039F" w14:textId="77777777" w:rsidR="0024508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19"/>
          </w:p>
        </w:tc>
        <w:tc>
          <w:tcPr>
            <w:tcW w:w="2250" w:type="dxa"/>
          </w:tcPr>
          <w:p w14:paraId="10F4BD90" w14:textId="77777777" w:rsidR="0024508F" w:rsidRDefault="00BE65DD" w:rsidP="00C96774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  <w:bookmarkEnd w:id="20"/>
          </w:p>
        </w:tc>
        <w:tc>
          <w:tcPr>
            <w:tcW w:w="4698" w:type="dxa"/>
          </w:tcPr>
          <w:p w14:paraId="1818E5C7" w14:textId="77777777" w:rsidR="0024508F" w:rsidRPr="0024508F" w:rsidRDefault="00BE65DD" w:rsidP="00B201AD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1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</w:tbl>
    <w:p w14:paraId="7175EF8C" w14:textId="77777777" w:rsidR="00F11CE8" w:rsidRDefault="00F11CE8">
      <w:pPr>
        <w:spacing w:line="240" w:lineRule="auto"/>
        <w:rPr>
          <w:caps/>
        </w:rPr>
      </w:pPr>
    </w:p>
    <w:p w14:paraId="0B9229E0" w14:textId="320E4211" w:rsidR="00C5362A" w:rsidRPr="00C5362A" w:rsidRDefault="00C5362A" w:rsidP="00C5362A">
      <w:pPr>
        <w:spacing w:line="480" w:lineRule="auto"/>
        <w:jc w:val="center"/>
        <w:rPr>
          <w:b/>
          <w:bCs/>
          <w:caps/>
          <w:u w:val="single"/>
        </w:rPr>
      </w:pPr>
      <w:r w:rsidRPr="00C5362A">
        <w:rPr>
          <w:b/>
          <w:bCs/>
          <w:caps/>
          <w:u w:val="single"/>
        </w:rPr>
        <w:t>TRIAL EXHIBITS</w:t>
      </w:r>
    </w:p>
    <w:tbl>
      <w:tblPr>
        <w:tblW w:w="915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6022"/>
      </w:tblGrid>
      <w:tr w:rsidR="00C5362A" w:rsidRPr="00E444D7" w14:paraId="3E729A4A" w14:textId="77777777" w:rsidTr="00C5362A">
        <w:trPr>
          <w:trHeight w:val="510"/>
          <w:tblHeader/>
        </w:trPr>
        <w:tc>
          <w:tcPr>
            <w:tcW w:w="3135" w:type="dxa"/>
          </w:tcPr>
          <w:p w14:paraId="3F6803BD" w14:textId="41C05765" w:rsidR="00C5362A" w:rsidRPr="00E444D7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CG Times" w:hAnsi="CG Times" w:cs="CG Times"/>
                <w:b/>
              </w:rPr>
            </w:pPr>
            <w:r>
              <w:rPr>
                <w:rFonts w:ascii="CG Times" w:hAnsi="CG Times" w:cs="CG Times"/>
                <w:b/>
              </w:rPr>
              <w:t>EXHIBIT</w:t>
            </w:r>
            <w:r w:rsidRPr="00E444D7">
              <w:rPr>
                <w:rFonts w:ascii="CG Times" w:hAnsi="CG Times" w:cs="CG Times"/>
                <w:b/>
              </w:rPr>
              <w:t xml:space="preserve"> #</w:t>
            </w:r>
          </w:p>
        </w:tc>
        <w:tc>
          <w:tcPr>
            <w:tcW w:w="6022" w:type="dxa"/>
          </w:tcPr>
          <w:p w14:paraId="67C2FD0C" w14:textId="5F37C334" w:rsidR="00C5362A" w:rsidRPr="00E444D7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  <w:b/>
              </w:rPr>
            </w:pPr>
            <w:r>
              <w:rPr>
                <w:rFonts w:ascii="CG Times" w:hAnsi="CG Times" w:cs="CG Times"/>
                <w:b/>
              </w:rPr>
              <w:t>DESCRIPTION OF TRIAL EXHIBIT</w:t>
            </w:r>
          </w:p>
        </w:tc>
      </w:tr>
      <w:tr w:rsidR="00C5362A" w:rsidRPr="00E444D7" w14:paraId="50553EF2" w14:textId="77777777" w:rsidTr="00C5362A">
        <w:trPr>
          <w:trHeight w:val="510"/>
        </w:trPr>
        <w:tc>
          <w:tcPr>
            <w:tcW w:w="3135" w:type="dxa"/>
          </w:tcPr>
          <w:p w14:paraId="4D95D60F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  <w:tc>
          <w:tcPr>
            <w:tcW w:w="6022" w:type="dxa"/>
          </w:tcPr>
          <w:p w14:paraId="61713D9B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</w:tr>
      <w:tr w:rsidR="00C5362A" w:rsidRPr="00E444D7" w14:paraId="685C9572" w14:textId="77777777" w:rsidTr="00C5362A">
        <w:trPr>
          <w:trHeight w:val="510"/>
        </w:trPr>
        <w:tc>
          <w:tcPr>
            <w:tcW w:w="3135" w:type="dxa"/>
          </w:tcPr>
          <w:p w14:paraId="715CA95F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  <w:tc>
          <w:tcPr>
            <w:tcW w:w="6022" w:type="dxa"/>
          </w:tcPr>
          <w:p w14:paraId="7D16A248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</w:tr>
      <w:tr w:rsidR="00C5362A" w:rsidRPr="00E444D7" w14:paraId="4C901760" w14:textId="77777777" w:rsidTr="00C5362A">
        <w:trPr>
          <w:trHeight w:val="510"/>
        </w:trPr>
        <w:tc>
          <w:tcPr>
            <w:tcW w:w="3135" w:type="dxa"/>
          </w:tcPr>
          <w:p w14:paraId="42DE28D4" w14:textId="77777777" w:rsidR="00C5362A" w:rsidRPr="003D0BEC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  <w:highlight w:val="yellow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  <w:tc>
          <w:tcPr>
            <w:tcW w:w="6022" w:type="dxa"/>
          </w:tcPr>
          <w:p w14:paraId="77E5F90B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362A" w:rsidRPr="00E444D7" w14:paraId="12C12085" w14:textId="77777777" w:rsidTr="00C5362A">
        <w:trPr>
          <w:trHeight w:val="510"/>
        </w:trPr>
        <w:tc>
          <w:tcPr>
            <w:tcW w:w="3135" w:type="dxa"/>
          </w:tcPr>
          <w:p w14:paraId="4EDDABCB" w14:textId="77777777" w:rsidR="00C5362A" w:rsidRPr="003D0BEC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  <w:highlight w:val="yellow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  <w:tc>
          <w:tcPr>
            <w:tcW w:w="6022" w:type="dxa"/>
          </w:tcPr>
          <w:p w14:paraId="1112A142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362A" w:rsidRPr="00E444D7" w14:paraId="72D81FE2" w14:textId="77777777" w:rsidTr="00C5362A">
        <w:trPr>
          <w:trHeight w:val="510"/>
        </w:trPr>
        <w:tc>
          <w:tcPr>
            <w:tcW w:w="3135" w:type="dxa"/>
          </w:tcPr>
          <w:p w14:paraId="160942FE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  <w:tc>
          <w:tcPr>
            <w:tcW w:w="6022" w:type="dxa"/>
          </w:tcPr>
          <w:p w14:paraId="6A87B282" w14:textId="77777777" w:rsidR="00C5362A" w:rsidRPr="00314C4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5362A" w:rsidRPr="00E444D7" w14:paraId="241BDE33" w14:textId="77777777" w:rsidTr="00C5362A">
        <w:trPr>
          <w:trHeight w:val="510"/>
        </w:trPr>
        <w:tc>
          <w:tcPr>
            <w:tcW w:w="3135" w:type="dxa"/>
          </w:tcPr>
          <w:p w14:paraId="684C0833" w14:textId="77777777" w:rsidR="00C5362A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CG Times" w:hAnsi="CG Times" w:cs="CG Times"/>
              </w:rPr>
            </w:pPr>
            <w:r>
              <w:rPr>
                <w:rFonts w:ascii="CG Times" w:hAnsi="CG Times" w:cs="CG Time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G Times" w:hAnsi="CG Times" w:cs="CG Times"/>
              </w:rPr>
              <w:instrText xml:space="preserve"> FORMTEXT </w:instrText>
            </w:r>
            <w:r>
              <w:rPr>
                <w:rFonts w:ascii="CG Times" w:hAnsi="CG Times" w:cs="CG Times"/>
              </w:rPr>
            </w:r>
            <w:r>
              <w:rPr>
                <w:rFonts w:ascii="CG Times" w:hAnsi="CG Times" w:cs="CG Times"/>
              </w:rPr>
              <w:fldChar w:fldCharType="separate"/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  <w:noProof/>
              </w:rPr>
              <w:t> </w:t>
            </w:r>
            <w:r>
              <w:rPr>
                <w:rFonts w:ascii="CG Times" w:hAnsi="CG Times" w:cs="CG Times"/>
              </w:rPr>
              <w:fldChar w:fldCharType="end"/>
            </w:r>
          </w:p>
        </w:tc>
        <w:tc>
          <w:tcPr>
            <w:tcW w:w="6022" w:type="dxa"/>
          </w:tcPr>
          <w:p w14:paraId="7F3EB7BE" w14:textId="77777777" w:rsidR="00C5362A" w:rsidRPr="0024508F" w:rsidRDefault="00C5362A" w:rsidP="00AF45C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915781A" w14:textId="77777777" w:rsidR="00C5362A" w:rsidRDefault="00C5362A" w:rsidP="004A1C2A">
      <w:pPr>
        <w:spacing w:line="480" w:lineRule="auto"/>
        <w:jc w:val="both"/>
        <w:rPr>
          <w:caps/>
        </w:rPr>
      </w:pPr>
    </w:p>
    <w:p w14:paraId="5473B1BD" w14:textId="3E8BED25" w:rsidR="001F0FD6" w:rsidRDefault="001F0FD6" w:rsidP="00C5362A">
      <w:pPr>
        <w:spacing w:line="480" w:lineRule="auto"/>
        <w:ind w:firstLine="720"/>
        <w:jc w:val="both"/>
        <w:rPr>
          <w:caps/>
        </w:rPr>
      </w:pPr>
      <w:r>
        <w:rPr>
          <w:caps/>
        </w:rPr>
        <w:t>A</w:t>
      </w:r>
      <w:r>
        <w:t xml:space="preserve"> copy of this document has been filed with the Court of Appeals and served on all parties of record.</w:t>
      </w:r>
    </w:p>
    <w:p w14:paraId="75767E71" w14:textId="77777777" w:rsidR="004357D8" w:rsidRPr="006E40A9" w:rsidRDefault="00E002EB">
      <w:pPr>
        <w:spacing w:line="240" w:lineRule="auto"/>
        <w:rPr>
          <w:caps/>
        </w:rPr>
      </w:pPr>
      <w:r w:rsidRPr="006E40A9">
        <w:rPr>
          <w:caps/>
        </w:rPr>
        <w:tab/>
        <w:t>D</w:t>
      </w:r>
      <w:r w:rsidRPr="006E40A9">
        <w:t xml:space="preserve">ated this </w:t>
      </w:r>
      <w:r w:rsidR="00BE65DD">
        <w:fldChar w:fldCharType="begin">
          <w:ffData>
            <w:name w:val="Text3"/>
            <w:enabled/>
            <w:calcOnExit w:val="0"/>
            <w:textInput/>
          </w:ffData>
        </w:fldChar>
      </w:r>
      <w:bookmarkStart w:id="22" w:name="Text3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22"/>
      <w:r w:rsidR="00BE65DD">
        <w:t xml:space="preserve"> </w:t>
      </w:r>
      <w:r w:rsidR="00F11CE8">
        <w:t xml:space="preserve">day of </w:t>
      </w:r>
      <w:r w:rsidR="00BE65DD">
        <w:fldChar w:fldCharType="begin">
          <w:ffData>
            <w:name w:val="Text1"/>
            <w:enabled/>
            <w:calcOnExit w:val="0"/>
            <w:textInput/>
          </w:ffData>
        </w:fldChar>
      </w:r>
      <w:bookmarkStart w:id="23" w:name="Text1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23"/>
      <w:r w:rsidR="000514B5">
        <w:t>, 20</w:t>
      </w:r>
      <w:r w:rsidR="00BE65DD">
        <w:fldChar w:fldCharType="begin">
          <w:ffData>
            <w:name w:val="Text2"/>
            <w:enabled/>
            <w:calcOnExit w:val="0"/>
            <w:textInput/>
          </w:ffData>
        </w:fldChar>
      </w:r>
      <w:bookmarkStart w:id="24" w:name="Text2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24"/>
    </w:p>
    <w:p w14:paraId="5DDDACA3" w14:textId="77777777" w:rsidR="00E002EB" w:rsidRPr="006E40A9" w:rsidRDefault="00E002EB" w:rsidP="00E002EB">
      <w:pPr>
        <w:spacing w:line="240" w:lineRule="auto"/>
      </w:pPr>
      <w:bookmarkStart w:id="25" w:name="Parties"/>
      <w:bookmarkEnd w:id="25"/>
    </w:p>
    <w:tbl>
      <w:tblPr>
        <w:tblW w:w="8610" w:type="dxa"/>
        <w:tblLook w:val="01E0" w:firstRow="1" w:lastRow="1" w:firstColumn="1" w:lastColumn="1" w:noHBand="0" w:noVBand="0"/>
      </w:tblPr>
      <w:tblGrid>
        <w:gridCol w:w="3315"/>
        <w:gridCol w:w="5295"/>
      </w:tblGrid>
      <w:tr w:rsidR="00E002EB" w:rsidRPr="006E40A9" w14:paraId="0101635E" w14:textId="77777777" w:rsidTr="00655C6C">
        <w:trPr>
          <w:trHeight w:val="1876"/>
        </w:trPr>
        <w:tc>
          <w:tcPr>
            <w:tcW w:w="3315" w:type="dxa"/>
          </w:tcPr>
          <w:p w14:paraId="1C34BF29" w14:textId="77777777" w:rsidR="00E002EB" w:rsidRDefault="00E002EB" w:rsidP="0016603A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  <w:p w14:paraId="2E96487C" w14:textId="77777777" w:rsidR="00896F44" w:rsidRPr="006E40A9" w:rsidRDefault="00896F44" w:rsidP="000F42C0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5295" w:type="dxa"/>
          </w:tcPr>
          <w:p w14:paraId="5667868D" w14:textId="77777777" w:rsidR="00E002EB" w:rsidRDefault="00E002EB" w:rsidP="00655C6C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</w:pPr>
          </w:p>
          <w:p w14:paraId="5CA1B054" w14:textId="77777777" w:rsidR="00D72533" w:rsidRPr="006E40A9" w:rsidRDefault="00D72533" w:rsidP="00655C6C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</w:pPr>
          </w:p>
          <w:p w14:paraId="41F66FF1" w14:textId="77777777" w:rsidR="00D72533" w:rsidRPr="005F4317" w:rsidRDefault="005F4317" w:rsidP="00655C6C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>____________________________________</w:t>
            </w:r>
          </w:p>
          <w:p w14:paraId="4ECB50D2" w14:textId="248B441E" w:rsidR="00655C6C" w:rsidRDefault="00655C6C" w:rsidP="00655C6C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>Signature</w:t>
            </w:r>
          </w:p>
          <w:p w14:paraId="1EB42BCF" w14:textId="06C8D8DA" w:rsidR="00E002EB" w:rsidRPr="006E40A9" w:rsidRDefault="00655C6C" w:rsidP="00655C6C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>[Name, address, telephone number, and W</w:t>
            </w:r>
            <w:smartTag w:uri="urn:schemas-microsoft-com:office:smarttags" w:element="PersonName">
              <w:r>
                <w:t>as</w:t>
              </w:r>
            </w:smartTag>
            <w:r>
              <w:t>hington State Bar Association membership number of attorney]</w:t>
            </w:r>
          </w:p>
        </w:tc>
      </w:tr>
    </w:tbl>
    <w:p w14:paraId="2D4DC559" w14:textId="77777777" w:rsidR="00397369" w:rsidRPr="006E40A9" w:rsidRDefault="008074A8" w:rsidP="000B0EA4">
      <w:pPr>
        <w:spacing w:line="240" w:lineRule="auto"/>
        <w:jc w:val="center"/>
      </w:pPr>
      <w:r>
        <w:rPr>
          <w:b/>
          <w:bCs/>
        </w:rPr>
        <w:br w:type="page"/>
      </w:r>
      <w:r w:rsidR="00397369" w:rsidRPr="006E40A9">
        <w:rPr>
          <w:b/>
          <w:bCs/>
        </w:rPr>
        <w:lastRenderedPageBreak/>
        <w:t>DECLARATION OF SERVICE</w:t>
      </w:r>
    </w:p>
    <w:p w14:paraId="1B98A3A7" w14:textId="77777777" w:rsidR="00397369" w:rsidRPr="006E40A9" w:rsidRDefault="00397369" w:rsidP="00397369">
      <w:pPr>
        <w:spacing w:line="240" w:lineRule="auto"/>
      </w:pPr>
    </w:p>
    <w:p w14:paraId="49CB051D" w14:textId="77777777" w:rsidR="00397369" w:rsidRPr="006E40A9" w:rsidRDefault="00397369" w:rsidP="00397369">
      <w:pPr>
        <w:spacing w:line="240" w:lineRule="auto"/>
        <w:jc w:val="both"/>
      </w:pPr>
      <w:r w:rsidRPr="006E40A9">
        <w:tab/>
        <w:t>The undersigned certifies under penalty of per</w:t>
      </w:r>
      <w:r w:rsidR="00F11CE8">
        <w:t xml:space="preserve">jury that on </w:t>
      </w:r>
      <w:r w:rsidR="00BE65DD">
        <w:fldChar w:fldCharType="begin">
          <w:ffData>
            <w:name w:val="Text31"/>
            <w:enabled/>
            <w:calcOnExit w:val="0"/>
            <w:textInput/>
          </w:ffData>
        </w:fldChar>
      </w:r>
      <w:bookmarkStart w:id="26" w:name="Text31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26"/>
      <w:r w:rsidR="00BE65DD">
        <w:t xml:space="preserve"> </w:t>
      </w:r>
      <w:r w:rsidR="00BE65DD">
        <w:fldChar w:fldCharType="begin">
          <w:ffData>
            <w:name w:val="Text32"/>
            <w:enabled/>
            <w:calcOnExit w:val="0"/>
            <w:textInput/>
          </w:ffData>
        </w:fldChar>
      </w:r>
      <w:bookmarkStart w:id="27" w:name="Text32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27"/>
      <w:r w:rsidR="00AE5ED6">
        <w:t>, 20</w:t>
      </w:r>
      <w:r w:rsidR="00BE65DD">
        <w:fldChar w:fldCharType="begin">
          <w:ffData>
            <w:name w:val="Text33"/>
            <w:enabled/>
            <w:calcOnExit w:val="0"/>
            <w:textInput/>
          </w:ffData>
        </w:fldChar>
      </w:r>
      <w:bookmarkStart w:id="28" w:name="Text33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28"/>
      <w:r w:rsidRPr="006E40A9">
        <w:t>, I caused service of the foregoing to the following counsel of record:</w:t>
      </w:r>
    </w:p>
    <w:p w14:paraId="0C8FF7A7" w14:textId="77777777" w:rsidR="00397369" w:rsidRPr="006E40A9" w:rsidRDefault="00397369" w:rsidP="00397369">
      <w:pPr>
        <w:spacing w:line="240" w:lineRule="auto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4"/>
        <w:gridCol w:w="3798"/>
      </w:tblGrid>
      <w:tr w:rsidR="00397369" w:rsidRPr="006E40A9" w14:paraId="1061C503" w14:textId="77777777" w:rsidTr="00C20E67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6FD4" w14:textId="77777777" w:rsidR="009A7265" w:rsidRPr="009A7265" w:rsidRDefault="009A7265" w:rsidP="009A7265">
            <w:pPr>
              <w:spacing w:line="240" w:lineRule="auto"/>
            </w:pPr>
            <w:r w:rsidRPr="009A7265">
              <w:rPr>
                <w:i/>
              </w:rPr>
              <w:t xml:space="preserve">Attorneys for </w:t>
            </w:r>
            <w:r w:rsidR="00AE5ED6">
              <w:rPr>
                <w:i/>
              </w:rPr>
              <w:t>Respondent</w:t>
            </w:r>
            <w:r w:rsidRPr="009A7265">
              <w:rPr>
                <w:i/>
              </w:rPr>
              <w:t>:</w:t>
            </w:r>
          </w:p>
          <w:p w14:paraId="7FFAC74B" w14:textId="77777777" w:rsidR="00BE65DD" w:rsidRDefault="00BE65DD" w:rsidP="00FF4B38">
            <w:pPr>
              <w:spacing w:line="240" w:lineRule="auto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9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  <w:r>
              <w:t xml:space="preserve"> </w:t>
            </w: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0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  <w:p w14:paraId="52BC79B0" w14:textId="77777777" w:rsidR="00FF4B38" w:rsidRPr="00FF4B38" w:rsidRDefault="00BE65DD" w:rsidP="00FF4B38">
            <w:pPr>
              <w:spacing w:line="240" w:lineRule="auto"/>
            </w:pPr>
            <w:r w:rsidRPr="003B6503">
              <w:rPr>
                <w:highlight w:val="yellow"/>
              </w:rPr>
              <w:t>FIRM NAME</w:t>
            </w:r>
          </w:p>
          <w:p w14:paraId="23952F14" w14:textId="77777777" w:rsidR="00BE65DD" w:rsidRDefault="00BE65DD" w:rsidP="00BE65DD">
            <w:pPr>
              <w:spacing w:line="240" w:lineRule="auto"/>
              <w:ind w:left="-19" w:firstLine="19"/>
            </w:pPr>
            <w:r>
              <w:t xml:space="preserve">Address: </w:t>
            </w: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1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  <w:p w14:paraId="2D3BD973" w14:textId="77777777" w:rsidR="00BE65DD" w:rsidRDefault="00BE65DD" w:rsidP="00BE65DD">
            <w:pPr>
              <w:spacing w:line="240" w:lineRule="auto"/>
            </w:pPr>
            <w:r>
              <w:t xml:space="preserve">               </w:t>
            </w: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2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  <w:p w14:paraId="6C11D9AE" w14:textId="77777777" w:rsidR="00AE5ED6" w:rsidRPr="00FF4B38" w:rsidRDefault="00FF4B38" w:rsidP="00BE65DD">
            <w:pPr>
              <w:spacing w:line="240" w:lineRule="auto"/>
            </w:pPr>
            <w:r w:rsidRPr="00FF4B38">
              <w:t xml:space="preserve">    WSBA </w:t>
            </w:r>
            <w:r w:rsidR="00AE5ED6">
              <w:t>#</w:t>
            </w:r>
            <w:r w:rsidR="00BE65DD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3" w:name="Text38"/>
            <w:r w:rsidR="00BE65DD">
              <w:instrText xml:space="preserve"> FORMTEXT </w:instrText>
            </w:r>
            <w:r w:rsidR="00BE65DD">
              <w:fldChar w:fldCharType="separate"/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fldChar w:fldCharType="end"/>
            </w:r>
            <w:bookmarkEnd w:id="33"/>
          </w:p>
          <w:p w14:paraId="03D8DE4D" w14:textId="77777777" w:rsidR="00FF4B38" w:rsidRPr="00FF4B38" w:rsidRDefault="00FF4B38" w:rsidP="00FF4B38">
            <w:pPr>
              <w:spacing w:line="240" w:lineRule="auto"/>
            </w:pPr>
            <w:r w:rsidRPr="00FF4B38">
              <w:tab/>
              <w:t>Ph:</w:t>
            </w:r>
            <w:r w:rsidRPr="00FF4B38">
              <w:tab/>
            </w:r>
            <w:r w:rsidR="00BE65DD"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4" w:name="Text39"/>
            <w:r w:rsidR="00BE65DD">
              <w:instrText xml:space="preserve"> FORMTEXT </w:instrText>
            </w:r>
            <w:r w:rsidR="00BE65DD">
              <w:fldChar w:fldCharType="separate"/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fldChar w:fldCharType="end"/>
            </w:r>
            <w:bookmarkEnd w:id="34"/>
          </w:p>
          <w:p w14:paraId="31D4EDA4" w14:textId="77777777" w:rsidR="00FF4B38" w:rsidRPr="00FF4B38" w:rsidRDefault="00FF4B38" w:rsidP="00FF4B38">
            <w:pPr>
              <w:spacing w:line="240" w:lineRule="auto"/>
            </w:pPr>
            <w:r w:rsidRPr="00FF4B38">
              <w:tab/>
              <w:t>Fax:</w:t>
            </w:r>
            <w:r w:rsidRPr="00FF4B38">
              <w:tab/>
            </w:r>
            <w:r w:rsidR="00BE65DD"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5" w:name="Text40"/>
            <w:r w:rsidR="00BE65DD">
              <w:instrText xml:space="preserve"> FORMTEXT </w:instrText>
            </w:r>
            <w:r w:rsidR="00BE65DD">
              <w:fldChar w:fldCharType="separate"/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fldChar w:fldCharType="end"/>
            </w:r>
            <w:bookmarkEnd w:id="35"/>
          </w:p>
          <w:p w14:paraId="50AD72DC" w14:textId="77777777" w:rsidR="00AE5ED6" w:rsidRPr="00742B42" w:rsidRDefault="00FF4B38" w:rsidP="00AE5ED6">
            <w:pPr>
              <w:spacing w:line="240" w:lineRule="auto"/>
            </w:pPr>
            <w:r w:rsidRPr="00FF4B38">
              <w:tab/>
              <w:t xml:space="preserve">Email: </w:t>
            </w:r>
            <w:r w:rsidR="00BE65DD"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6" w:name="Text41"/>
            <w:r w:rsidR="00BE65DD">
              <w:instrText xml:space="preserve"> FORMTEXT </w:instrText>
            </w:r>
            <w:r w:rsidR="00BE65DD">
              <w:fldChar w:fldCharType="separate"/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rPr>
                <w:noProof/>
              </w:rPr>
              <w:t> </w:t>
            </w:r>
            <w:r w:rsidR="00BE65DD">
              <w:fldChar w:fldCharType="end"/>
            </w:r>
            <w:bookmarkEnd w:id="36"/>
          </w:p>
          <w:p w14:paraId="291C4A4C" w14:textId="77777777" w:rsidR="00EE0E7C" w:rsidRPr="00742B42" w:rsidRDefault="00EE0E7C" w:rsidP="00742B42">
            <w:pPr>
              <w:spacing w:line="240" w:lineRule="auto"/>
            </w:pP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206C" w14:textId="77777777" w:rsidR="00397369" w:rsidRDefault="00397369" w:rsidP="00112D0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lang w:val="en-CA"/>
              </w:rPr>
            </w:pPr>
          </w:p>
          <w:p w14:paraId="6BF7AEC4" w14:textId="77777777" w:rsidR="00397369" w:rsidRPr="006E40A9" w:rsidRDefault="00397369" w:rsidP="00B36173">
            <w:pPr>
              <w:widowControl w:val="0"/>
              <w:tabs>
                <w:tab w:val="left" w:pos="612"/>
              </w:tabs>
              <w:autoSpaceDE w:val="0"/>
              <w:autoSpaceDN w:val="0"/>
              <w:adjustRightInd w:val="0"/>
              <w:spacing w:line="240" w:lineRule="auto"/>
            </w:pPr>
            <w:r w:rsidRPr="0016603A">
              <w:rPr>
                <w:lang w:val="en-CA"/>
              </w:rPr>
              <w:fldChar w:fldCharType="begin"/>
            </w:r>
            <w:bookmarkStart w:id="37" w:name="Check1"/>
            <w:bookmarkStart w:id="38" w:name="Check8"/>
            <w:r w:rsidRPr="0016603A">
              <w:rPr>
                <w:lang w:val="en-CA"/>
              </w:rPr>
              <w:instrText xml:space="preserve"> SEQ CHAPTER \h \r 1</w:instrText>
            </w:r>
            <w:r w:rsidRPr="0016603A">
              <w:rPr>
                <w:lang w:val="en-CA"/>
              </w:rPr>
              <w:fldChar w:fldCharType="end"/>
            </w:r>
            <w:bookmarkEnd w:id="37"/>
            <w:bookmarkEnd w:id="38"/>
            <w:r w:rsidR="00B36173">
              <w:rPr>
                <w:lang w:val="en-C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9"/>
            <w:r w:rsidR="00B36173">
              <w:rPr>
                <w:lang w:val="en-CA"/>
              </w:rPr>
              <w:instrText xml:space="preserve"> FORMCHECKBOX </w:instrText>
            </w:r>
            <w:r w:rsidR="00406F0E">
              <w:rPr>
                <w:lang w:val="en-CA"/>
              </w:rPr>
            </w:r>
            <w:r w:rsidR="00406F0E">
              <w:rPr>
                <w:lang w:val="en-CA"/>
              </w:rPr>
              <w:fldChar w:fldCharType="separate"/>
            </w:r>
            <w:r w:rsidR="00B36173">
              <w:rPr>
                <w:lang w:val="en-CA"/>
              </w:rPr>
              <w:fldChar w:fldCharType="end"/>
            </w:r>
            <w:bookmarkEnd w:id="39"/>
            <w:r w:rsidR="00D72533">
              <w:rPr>
                <w:lang w:val="en-CA"/>
              </w:rPr>
              <w:tab/>
            </w:r>
            <w:r w:rsidRPr="006E40A9">
              <w:t>via U.S. Mail</w:t>
            </w:r>
          </w:p>
          <w:bookmarkStart w:id="40" w:name="Check2"/>
          <w:p w14:paraId="17F885C0" w14:textId="77777777" w:rsidR="00397369" w:rsidRDefault="009D1305" w:rsidP="00B36173">
            <w:pPr>
              <w:widowControl w:val="0"/>
              <w:tabs>
                <w:tab w:val="left" w:pos="612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406F0E">
              <w:rPr>
                <w:lang w:val="en-CA"/>
              </w:rPr>
            </w:r>
            <w:r w:rsidR="00406F0E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  <w:bookmarkEnd w:id="40"/>
            <w:r w:rsidR="00D72533">
              <w:rPr>
                <w:lang w:val="en-CA"/>
              </w:rPr>
              <w:tab/>
            </w:r>
            <w:r w:rsidR="00397369" w:rsidRPr="006E40A9">
              <w:t>via Hand Delivery</w:t>
            </w:r>
          </w:p>
          <w:p w14:paraId="342FC3A2" w14:textId="77777777" w:rsidR="007C5712" w:rsidRPr="006E40A9" w:rsidRDefault="00BE65DD" w:rsidP="00B36173">
            <w:pPr>
              <w:widowControl w:val="0"/>
              <w:tabs>
                <w:tab w:val="left" w:pos="612"/>
              </w:tabs>
              <w:autoSpaceDE w:val="0"/>
              <w:autoSpaceDN w:val="0"/>
              <w:adjustRightInd w:val="0"/>
              <w:spacing w:line="240" w:lineRule="auto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41" w:name="Check7"/>
            <w:r>
              <w:instrText xml:space="preserve"> FORMCHECKBOX </w:instrText>
            </w:r>
            <w:r w:rsidR="00406F0E">
              <w:fldChar w:fldCharType="separate"/>
            </w:r>
            <w:r>
              <w:fldChar w:fldCharType="end"/>
            </w:r>
            <w:bookmarkEnd w:id="41"/>
            <w:r w:rsidR="00D72533">
              <w:tab/>
            </w:r>
            <w:r w:rsidR="007C5712">
              <w:t>E</w:t>
            </w:r>
            <w:r w:rsidR="004914F2">
              <w:t>-Service</w:t>
            </w:r>
          </w:p>
          <w:bookmarkStart w:id="42" w:name="Check3"/>
          <w:p w14:paraId="2770F020" w14:textId="77777777" w:rsidR="00397369" w:rsidRPr="006E40A9" w:rsidRDefault="00AA120E" w:rsidP="00B36173">
            <w:pPr>
              <w:widowControl w:val="0"/>
              <w:tabs>
                <w:tab w:val="left" w:pos="612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406F0E">
              <w:rPr>
                <w:lang w:val="en-CA"/>
              </w:rPr>
            </w:r>
            <w:r w:rsidR="00406F0E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  <w:bookmarkEnd w:id="42"/>
            <w:r w:rsidR="00D72533">
              <w:rPr>
                <w:lang w:val="en-CA"/>
              </w:rPr>
              <w:tab/>
            </w:r>
            <w:r w:rsidR="00397369" w:rsidRPr="006E40A9">
              <w:t>via Facsimile</w:t>
            </w:r>
          </w:p>
          <w:p w14:paraId="32B8C009" w14:textId="77777777" w:rsidR="00397369" w:rsidRPr="006E40A9" w:rsidRDefault="00BE65DD" w:rsidP="00B36173">
            <w:pPr>
              <w:widowControl w:val="0"/>
              <w:tabs>
                <w:tab w:val="left" w:pos="612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bookmarkStart w:id="43" w:name="Check4"/>
            <w:r>
              <w:rPr>
                <w:lang w:val="en-CA"/>
              </w:rPr>
              <w:instrText xml:space="preserve"> FORMCHECKBOX </w:instrText>
            </w:r>
            <w:r w:rsidR="00406F0E">
              <w:rPr>
                <w:lang w:val="en-CA"/>
              </w:rPr>
            </w:r>
            <w:r w:rsidR="00406F0E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  <w:bookmarkEnd w:id="43"/>
            <w:r w:rsidR="00D72533">
              <w:rPr>
                <w:lang w:val="en-CA"/>
              </w:rPr>
              <w:tab/>
            </w:r>
            <w:r w:rsidR="00397369" w:rsidRPr="0016603A">
              <w:rPr>
                <w:lang w:val="en-CA"/>
              </w:rPr>
              <w:t xml:space="preserve">via </w:t>
            </w:r>
            <w:r w:rsidR="00972A42" w:rsidRPr="0016603A">
              <w:rPr>
                <w:lang w:val="en-CA"/>
              </w:rPr>
              <w:t>E</w:t>
            </w:r>
            <w:r w:rsidR="00397369" w:rsidRPr="0016603A">
              <w:rPr>
                <w:lang w:val="en-CA"/>
              </w:rPr>
              <w:t>-mail</w:t>
            </w:r>
            <w:r w:rsidR="009D1305">
              <w:rPr>
                <w:lang w:val="en-CA"/>
              </w:rPr>
              <w:t xml:space="preserve"> w/</w:t>
            </w:r>
            <w:r w:rsidR="008074A8">
              <w:rPr>
                <w:lang w:val="en-CA"/>
              </w:rPr>
              <w:t xml:space="preserve"> </w:t>
            </w:r>
            <w:r w:rsidR="009D1305">
              <w:rPr>
                <w:lang w:val="en-CA"/>
              </w:rPr>
              <w:t xml:space="preserve">hard copy to </w:t>
            </w:r>
            <w:r w:rsidR="008074A8">
              <w:rPr>
                <w:lang w:val="en-CA"/>
              </w:rPr>
              <w:tab/>
            </w:r>
            <w:r w:rsidR="009D1305">
              <w:rPr>
                <w:lang w:val="en-CA"/>
              </w:rPr>
              <w:t>follow per agreement</w:t>
            </w:r>
          </w:p>
          <w:bookmarkStart w:id="44" w:name="Check5"/>
          <w:p w14:paraId="74ABECE3" w14:textId="77777777" w:rsidR="00397369" w:rsidRPr="006E40A9" w:rsidRDefault="00AA120E" w:rsidP="00B36173">
            <w:pPr>
              <w:widowControl w:val="0"/>
              <w:tabs>
                <w:tab w:val="left" w:pos="612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406F0E">
              <w:rPr>
                <w:lang w:val="en-CA"/>
              </w:rPr>
            </w:r>
            <w:r w:rsidR="00406F0E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  <w:bookmarkEnd w:id="44"/>
            <w:r w:rsidR="00D72533">
              <w:rPr>
                <w:lang w:val="en-CA"/>
              </w:rPr>
              <w:tab/>
            </w:r>
            <w:r w:rsidR="00397369" w:rsidRPr="006E40A9">
              <w:t>via Overnight Mail</w:t>
            </w:r>
          </w:p>
          <w:p w14:paraId="02ABB595" w14:textId="77777777" w:rsidR="00397369" w:rsidRPr="006E40A9" w:rsidRDefault="00397369" w:rsidP="0016603A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</w:p>
        </w:tc>
      </w:tr>
    </w:tbl>
    <w:p w14:paraId="11CFBA32" w14:textId="77777777" w:rsidR="00397369" w:rsidRPr="006E40A9" w:rsidRDefault="00397369" w:rsidP="00397369">
      <w:pPr>
        <w:spacing w:line="240" w:lineRule="auto"/>
      </w:pPr>
    </w:p>
    <w:p w14:paraId="6926B9D2" w14:textId="77777777" w:rsidR="00397369" w:rsidRPr="006E40A9" w:rsidRDefault="00397369" w:rsidP="00397369">
      <w:pPr>
        <w:spacing w:line="240" w:lineRule="auto"/>
      </w:pPr>
    </w:p>
    <w:p w14:paraId="0DB3AD32" w14:textId="77777777" w:rsidR="00397369" w:rsidRPr="006E40A9" w:rsidRDefault="00397369" w:rsidP="00397369">
      <w:pPr>
        <w:spacing w:line="240" w:lineRule="auto"/>
      </w:pPr>
      <w:r w:rsidRPr="006E40A9">
        <w:tab/>
      </w:r>
      <w:r w:rsidRPr="006E40A9">
        <w:rPr>
          <w:b/>
          <w:bCs/>
        </w:rPr>
        <w:t>Dated:</w:t>
      </w:r>
      <w:r w:rsidR="00F11CE8">
        <w:t xml:space="preserve">  </w:t>
      </w:r>
      <w:r w:rsidR="00BE65DD">
        <w:fldChar w:fldCharType="begin">
          <w:ffData>
            <w:name w:val="Text26"/>
            <w:enabled/>
            <w:calcOnExit w:val="0"/>
            <w:textInput/>
          </w:ffData>
        </w:fldChar>
      </w:r>
      <w:bookmarkStart w:id="45" w:name="Text26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45"/>
      <w:r w:rsidR="00BE65DD">
        <w:t xml:space="preserve"> </w:t>
      </w:r>
      <w:r w:rsidR="00BE65DD">
        <w:fldChar w:fldCharType="begin">
          <w:ffData>
            <w:name w:val="Text27"/>
            <w:enabled/>
            <w:calcOnExit w:val="0"/>
            <w:textInput/>
          </w:ffData>
        </w:fldChar>
      </w:r>
      <w:bookmarkStart w:id="46" w:name="Text27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46"/>
      <w:r w:rsidR="00AE5ED6">
        <w:t>, 20</w:t>
      </w:r>
      <w:r w:rsidR="00BE65DD">
        <w:fldChar w:fldCharType="begin">
          <w:ffData>
            <w:name w:val="Text28"/>
            <w:enabled/>
            <w:calcOnExit w:val="0"/>
            <w:textInput/>
          </w:ffData>
        </w:fldChar>
      </w:r>
      <w:bookmarkStart w:id="47" w:name="Text28"/>
      <w:r w:rsidR="00BE65DD">
        <w:instrText xml:space="preserve"> FORMTEXT </w:instrText>
      </w:r>
      <w:r w:rsidR="00BE65DD">
        <w:fldChar w:fldCharType="separate"/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rPr>
          <w:noProof/>
        </w:rPr>
        <w:t> </w:t>
      </w:r>
      <w:r w:rsidR="00BE65DD">
        <w:fldChar w:fldCharType="end"/>
      </w:r>
      <w:bookmarkEnd w:id="47"/>
    </w:p>
    <w:p w14:paraId="41080CF6" w14:textId="77777777" w:rsidR="00397369" w:rsidRPr="006E40A9" w:rsidRDefault="00397369" w:rsidP="00397369">
      <w:pPr>
        <w:spacing w:line="240" w:lineRule="auto"/>
      </w:pPr>
    </w:p>
    <w:p w14:paraId="6CE6233D" w14:textId="77777777" w:rsidR="00397369" w:rsidRPr="006E40A9" w:rsidRDefault="00397369" w:rsidP="00AA120E">
      <w:pPr>
        <w:spacing w:line="240" w:lineRule="auto"/>
        <w:ind w:left="4320"/>
      </w:pPr>
      <w:r w:rsidRPr="006E40A9">
        <w:t>____________________________________</w:t>
      </w:r>
    </w:p>
    <w:p w14:paraId="53E2CE40" w14:textId="77777777" w:rsidR="00397369" w:rsidRPr="006E40A9" w:rsidRDefault="00BE65DD" w:rsidP="00AA120E">
      <w:pPr>
        <w:spacing w:line="240" w:lineRule="auto"/>
        <w:ind w:left="4320"/>
      </w:pPr>
      <w:r>
        <w:fldChar w:fldCharType="begin">
          <w:ffData>
            <w:name w:val="Text29"/>
            <w:enabled/>
            <w:calcOnExit w:val="0"/>
            <w:textInput/>
          </w:ffData>
        </w:fldChar>
      </w:r>
      <w:bookmarkStart w:id="48" w:name="Text2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8"/>
      <w:r>
        <w:t xml:space="preserve"> </w:t>
      </w:r>
      <w:r>
        <w:fldChar w:fldCharType="begin">
          <w:ffData>
            <w:name w:val="Text30"/>
            <w:enabled/>
            <w:calcOnExit w:val="0"/>
            <w:textInput/>
          </w:ffData>
        </w:fldChar>
      </w:r>
      <w:bookmarkStart w:id="49" w:name="Text3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9"/>
    </w:p>
    <w:p w14:paraId="3F0F4717" w14:textId="77777777" w:rsidR="00397369" w:rsidRPr="006E40A9" w:rsidRDefault="00397369"/>
    <w:sectPr w:rsidR="00397369" w:rsidRPr="006E40A9" w:rsidSect="006449FC">
      <w:headerReference w:type="default" r:id="rId8"/>
      <w:footerReference w:type="default" r:id="rId9"/>
      <w:pgSz w:w="12240" w:h="15840" w:code="1"/>
      <w:pgMar w:top="1440" w:right="1440" w:bottom="1440" w:left="1440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9935A" w14:textId="77777777" w:rsidR="00406F0E" w:rsidRDefault="00406F0E">
      <w:r>
        <w:separator/>
      </w:r>
    </w:p>
  </w:endnote>
  <w:endnote w:type="continuationSeparator" w:id="0">
    <w:p w14:paraId="3282FB33" w14:textId="77777777" w:rsidR="00406F0E" w:rsidRDefault="00406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85B9A" w14:textId="77777777" w:rsidR="005F4317" w:rsidRDefault="005F4317"/>
  <w:tbl>
    <w:tblPr>
      <w:tblW w:w="0" w:type="auto"/>
      <w:tblLayout w:type="fixed"/>
      <w:tblLook w:val="0000" w:firstRow="0" w:lastRow="0" w:firstColumn="0" w:lastColumn="0" w:noHBand="0" w:noVBand="0"/>
    </w:tblPr>
    <w:tblGrid>
      <w:gridCol w:w="5908"/>
    </w:tblGrid>
    <w:tr w:rsidR="00655C6C" w14:paraId="754EC700" w14:textId="77777777">
      <w:trPr>
        <w:trHeight w:val="700"/>
      </w:trPr>
      <w:tc>
        <w:tcPr>
          <w:tcW w:w="5908" w:type="dxa"/>
        </w:tcPr>
        <w:p w14:paraId="524EDD50" w14:textId="77777777" w:rsidR="00655C6C" w:rsidRPr="000514B5" w:rsidRDefault="00655C6C">
          <w:pPr>
            <w:pStyle w:val="SingleSpacing"/>
            <w:ind w:right="692"/>
          </w:pPr>
          <w:r>
            <w:rPr>
              <w:sz w:val="20"/>
              <w:szCs w:val="20"/>
            </w:rPr>
            <w:t xml:space="preserve">DESIGNATION OF CLERK’S PAPERS </w:t>
          </w:r>
          <w:r w:rsidRPr="00F604C5">
            <w:rPr>
              <w:sz w:val="20"/>
              <w:szCs w:val="20"/>
            </w:rPr>
            <w:t xml:space="preserve">- </w:t>
          </w:r>
          <w:r w:rsidRPr="00F604C5">
            <w:rPr>
              <w:sz w:val="20"/>
              <w:szCs w:val="20"/>
            </w:rPr>
            <w:fldChar w:fldCharType="begin"/>
          </w:r>
          <w:r w:rsidRPr="00F604C5">
            <w:rPr>
              <w:sz w:val="20"/>
              <w:szCs w:val="20"/>
            </w:rPr>
            <w:instrText xml:space="preserve"> PAGE  \* MERGEFORMAT </w:instrText>
          </w:r>
          <w:r w:rsidRPr="00F604C5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5</w:t>
          </w:r>
          <w:r w:rsidRPr="00F604C5">
            <w:rPr>
              <w:sz w:val="20"/>
              <w:szCs w:val="20"/>
            </w:rPr>
            <w:fldChar w:fldCharType="end"/>
          </w:r>
        </w:p>
      </w:tc>
      <w:bookmarkStart w:id="50" w:name="FirmName"/>
      <w:bookmarkEnd w:id="50"/>
    </w:tr>
  </w:tbl>
  <w:p w14:paraId="6A353D30" w14:textId="77777777" w:rsidR="005F4317" w:rsidRDefault="005F4317">
    <w:pPr>
      <w:pStyle w:val="Footer"/>
      <w:spacing w:line="1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A0AAE" w14:textId="77777777" w:rsidR="00406F0E" w:rsidRDefault="00406F0E">
      <w:r>
        <w:separator/>
      </w:r>
    </w:p>
  </w:footnote>
  <w:footnote w:type="continuationSeparator" w:id="0">
    <w:p w14:paraId="3EDA201E" w14:textId="77777777" w:rsidR="00406F0E" w:rsidRDefault="00406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BE86" w14:textId="77777777" w:rsidR="005F4317" w:rsidRDefault="00BE65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F15BDB4" wp14:editId="501B4E26">
              <wp:simplePos x="0" y="0"/>
              <wp:positionH relativeFrom="margin">
                <wp:posOffset>6286500</wp:posOffset>
              </wp:positionH>
              <wp:positionV relativeFrom="page">
                <wp:posOffset>-35560</wp:posOffset>
              </wp:positionV>
              <wp:extent cx="0" cy="10058400"/>
              <wp:effectExtent l="0" t="0" r="0" b="0"/>
              <wp:wrapNone/>
              <wp:docPr id="4" name="Right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F27D6B" id="RightBorder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495pt,-2.8pt" to="495pt,7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" o:allowincell="f">
              <o:lock v:ext="edit" shapetype="f"/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291E4A4" wp14:editId="71FD4370">
              <wp:simplePos x="0" y="0"/>
              <wp:positionH relativeFrom="margin">
                <wp:posOffset>-640080</wp:posOffset>
              </wp:positionH>
              <wp:positionV relativeFrom="margin">
                <wp:posOffset>0</wp:posOffset>
              </wp:positionV>
              <wp:extent cx="457200" cy="8229600"/>
              <wp:effectExtent l="0" t="0" r="0" b="0"/>
              <wp:wrapNone/>
              <wp:docPr id="3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720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B77BE" w14:textId="77777777" w:rsidR="005F4317" w:rsidRDefault="005F4317">
                          <w:pPr>
                            <w:jc w:val="right"/>
                          </w:pPr>
                          <w:r>
                            <w:t>1</w:t>
                          </w:r>
                        </w:p>
                        <w:p w14:paraId="551D773C" w14:textId="77777777" w:rsidR="005F4317" w:rsidRDefault="005F4317">
                          <w:pPr>
                            <w:jc w:val="right"/>
                          </w:pPr>
                          <w:r>
                            <w:t>2</w:t>
                          </w:r>
                        </w:p>
                        <w:p w14:paraId="66741003" w14:textId="77777777" w:rsidR="005F4317" w:rsidRDefault="005F4317">
                          <w:pPr>
                            <w:jc w:val="right"/>
                          </w:pPr>
                          <w:r>
                            <w:t>3</w:t>
                          </w:r>
                        </w:p>
                        <w:p w14:paraId="0D972D6B" w14:textId="77777777" w:rsidR="005F4317" w:rsidRDefault="005F4317">
                          <w:pPr>
                            <w:jc w:val="right"/>
                          </w:pPr>
                          <w:r>
                            <w:t>4</w:t>
                          </w:r>
                        </w:p>
                        <w:p w14:paraId="7BB60BAE" w14:textId="77777777" w:rsidR="005F4317" w:rsidRDefault="005F4317">
                          <w:pPr>
                            <w:jc w:val="right"/>
                          </w:pPr>
                          <w:r>
                            <w:t>5</w:t>
                          </w:r>
                        </w:p>
                        <w:p w14:paraId="11EAF9B1" w14:textId="77777777" w:rsidR="005F4317" w:rsidRDefault="005F4317">
                          <w:pPr>
                            <w:jc w:val="right"/>
                          </w:pPr>
                          <w:r>
                            <w:t>6</w:t>
                          </w:r>
                        </w:p>
                        <w:p w14:paraId="7E79A8EE" w14:textId="77777777" w:rsidR="005F4317" w:rsidRDefault="005F4317">
                          <w:pPr>
                            <w:jc w:val="right"/>
                          </w:pPr>
                          <w:r>
                            <w:t>7</w:t>
                          </w:r>
                        </w:p>
                        <w:p w14:paraId="1C52A40E" w14:textId="77777777" w:rsidR="005F4317" w:rsidRDefault="005F4317">
                          <w:pPr>
                            <w:jc w:val="right"/>
                          </w:pPr>
                          <w:r>
                            <w:t>8</w:t>
                          </w:r>
                        </w:p>
                        <w:p w14:paraId="296C6EA6" w14:textId="77777777" w:rsidR="005F4317" w:rsidRDefault="005F4317">
                          <w:pPr>
                            <w:jc w:val="right"/>
                          </w:pPr>
                          <w:r>
                            <w:t>9</w:t>
                          </w:r>
                        </w:p>
                        <w:p w14:paraId="3FDDADAC" w14:textId="77777777" w:rsidR="005F4317" w:rsidRDefault="005F4317">
                          <w:pPr>
                            <w:jc w:val="right"/>
                          </w:pPr>
                          <w:r>
                            <w:t>10</w:t>
                          </w:r>
                        </w:p>
                        <w:p w14:paraId="365C7162" w14:textId="77777777" w:rsidR="005F4317" w:rsidRDefault="005F4317">
                          <w:pPr>
                            <w:jc w:val="right"/>
                          </w:pPr>
                          <w:r>
                            <w:t>11</w:t>
                          </w:r>
                        </w:p>
                        <w:p w14:paraId="13768489" w14:textId="77777777" w:rsidR="005F4317" w:rsidRDefault="005F4317">
                          <w:pPr>
                            <w:jc w:val="right"/>
                          </w:pPr>
                          <w:r>
                            <w:t>12</w:t>
                          </w:r>
                        </w:p>
                        <w:p w14:paraId="44C73DA2" w14:textId="77777777" w:rsidR="005F4317" w:rsidRDefault="005F4317">
                          <w:pPr>
                            <w:jc w:val="right"/>
                          </w:pPr>
                          <w:r>
                            <w:t>13</w:t>
                          </w:r>
                        </w:p>
                        <w:p w14:paraId="2A943CBB" w14:textId="77777777" w:rsidR="005F4317" w:rsidRDefault="005F4317">
                          <w:pPr>
                            <w:jc w:val="right"/>
                          </w:pPr>
                          <w:r>
                            <w:t>14</w:t>
                          </w:r>
                        </w:p>
                        <w:p w14:paraId="13EA9359" w14:textId="77777777" w:rsidR="005F4317" w:rsidRDefault="005F4317">
                          <w:pPr>
                            <w:jc w:val="right"/>
                          </w:pPr>
                          <w:r>
                            <w:t>15</w:t>
                          </w:r>
                        </w:p>
                        <w:p w14:paraId="292386C3" w14:textId="77777777" w:rsidR="005F4317" w:rsidRDefault="005F4317">
                          <w:pPr>
                            <w:jc w:val="right"/>
                          </w:pPr>
                          <w:r>
                            <w:t>16</w:t>
                          </w:r>
                        </w:p>
                        <w:p w14:paraId="52F5C0FA" w14:textId="77777777" w:rsidR="005F4317" w:rsidRDefault="005F4317">
                          <w:pPr>
                            <w:jc w:val="right"/>
                          </w:pPr>
                          <w:r>
                            <w:t>17</w:t>
                          </w:r>
                        </w:p>
                        <w:p w14:paraId="38F9245E" w14:textId="77777777" w:rsidR="005F4317" w:rsidRDefault="005F4317">
                          <w:pPr>
                            <w:jc w:val="right"/>
                          </w:pPr>
                          <w:r>
                            <w:t>18</w:t>
                          </w:r>
                        </w:p>
                        <w:p w14:paraId="48F4F30E" w14:textId="77777777" w:rsidR="005F4317" w:rsidRDefault="005F4317">
                          <w:pPr>
                            <w:jc w:val="right"/>
                          </w:pPr>
                          <w:r>
                            <w:t>19</w:t>
                          </w:r>
                        </w:p>
                        <w:p w14:paraId="781D2FCE" w14:textId="77777777" w:rsidR="005F4317" w:rsidRDefault="005F4317">
                          <w:pPr>
                            <w:jc w:val="right"/>
                          </w:pPr>
                          <w:r>
                            <w:t>20</w:t>
                          </w:r>
                        </w:p>
                        <w:p w14:paraId="12BFFC3B" w14:textId="77777777" w:rsidR="005F4317" w:rsidRDefault="005F4317">
                          <w:pPr>
                            <w:jc w:val="right"/>
                          </w:pPr>
                          <w:r>
                            <w:t>21</w:t>
                          </w:r>
                        </w:p>
                        <w:p w14:paraId="6A3C29CA" w14:textId="77777777" w:rsidR="005F4317" w:rsidRDefault="005F4317">
                          <w:pPr>
                            <w:jc w:val="right"/>
                          </w:pPr>
                          <w:r>
                            <w:t>22</w:t>
                          </w:r>
                        </w:p>
                        <w:p w14:paraId="211C19BA" w14:textId="77777777" w:rsidR="005F4317" w:rsidRDefault="005F4317">
                          <w:pPr>
                            <w:jc w:val="right"/>
                          </w:pPr>
                          <w:r>
                            <w:t>23</w:t>
                          </w:r>
                        </w:p>
                        <w:p w14:paraId="4E13CB43" w14:textId="77777777" w:rsidR="005F4317" w:rsidRDefault="005F4317">
                          <w:pPr>
                            <w:jc w:val="right"/>
                          </w:pPr>
                          <w:r>
                            <w:t>24</w:t>
                          </w:r>
                        </w:p>
                        <w:p w14:paraId="6869A93F" w14:textId="77777777" w:rsidR="005F4317" w:rsidRDefault="005F4317">
                          <w:pPr>
                            <w:jc w:val="right"/>
                          </w:pPr>
                          <w:r>
                            <w:t>25</w:t>
                          </w:r>
                        </w:p>
                        <w:p w14:paraId="388EC2E8" w14:textId="77777777" w:rsidR="005F4317" w:rsidRDefault="005F431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91E4A4" id="_x0000_t202" coordsize="21600,21600" o:spt="202" path="m,l,21600r21600,l21600,xe">
              <v:stroke joinstyle="miter"/>
              <v:path gradientshapeok="t" o:connecttype="rect"/>
            </v:shapetype>
            <v:shape id="LineNumbers" o:spid="_x0000_s1026" type="#_x0000_t202" style="position:absolute;margin-left:-50.4pt;margin-top:0;width:36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" o:allowincell="f" stroked="f">
              <v:path arrowok="t"/>
              <v:textbox inset="0,0,0,0">
                <w:txbxContent>
                  <w:p w14:paraId="28AB77BE" w14:textId="77777777" w:rsidR="005F4317" w:rsidRDefault="005F4317">
                    <w:pPr>
                      <w:jc w:val="right"/>
                    </w:pPr>
                    <w:r>
                      <w:t>1</w:t>
                    </w:r>
                  </w:p>
                  <w:p w14:paraId="551D773C" w14:textId="77777777" w:rsidR="005F4317" w:rsidRDefault="005F4317">
                    <w:pPr>
                      <w:jc w:val="right"/>
                    </w:pPr>
                    <w:r>
                      <w:t>2</w:t>
                    </w:r>
                  </w:p>
                  <w:p w14:paraId="66741003" w14:textId="77777777" w:rsidR="005F4317" w:rsidRDefault="005F4317">
                    <w:pPr>
                      <w:jc w:val="right"/>
                    </w:pPr>
                    <w:r>
                      <w:t>3</w:t>
                    </w:r>
                  </w:p>
                  <w:p w14:paraId="0D972D6B" w14:textId="77777777" w:rsidR="005F4317" w:rsidRDefault="005F4317">
                    <w:pPr>
                      <w:jc w:val="right"/>
                    </w:pPr>
                    <w:r>
                      <w:t>4</w:t>
                    </w:r>
                  </w:p>
                  <w:p w14:paraId="7BB60BAE" w14:textId="77777777" w:rsidR="005F4317" w:rsidRDefault="005F4317">
                    <w:pPr>
                      <w:jc w:val="right"/>
                    </w:pPr>
                    <w:r>
                      <w:t>5</w:t>
                    </w:r>
                  </w:p>
                  <w:p w14:paraId="11EAF9B1" w14:textId="77777777" w:rsidR="005F4317" w:rsidRDefault="005F4317">
                    <w:pPr>
                      <w:jc w:val="right"/>
                    </w:pPr>
                    <w:r>
                      <w:t>6</w:t>
                    </w:r>
                  </w:p>
                  <w:p w14:paraId="7E79A8EE" w14:textId="77777777" w:rsidR="005F4317" w:rsidRDefault="005F4317">
                    <w:pPr>
                      <w:jc w:val="right"/>
                    </w:pPr>
                    <w:r>
                      <w:t>7</w:t>
                    </w:r>
                  </w:p>
                  <w:p w14:paraId="1C52A40E" w14:textId="77777777" w:rsidR="005F4317" w:rsidRDefault="005F4317">
                    <w:pPr>
                      <w:jc w:val="right"/>
                    </w:pPr>
                    <w:r>
                      <w:t>8</w:t>
                    </w:r>
                  </w:p>
                  <w:p w14:paraId="296C6EA6" w14:textId="77777777" w:rsidR="005F4317" w:rsidRDefault="005F4317">
                    <w:pPr>
                      <w:jc w:val="right"/>
                    </w:pPr>
                    <w:r>
                      <w:t>9</w:t>
                    </w:r>
                  </w:p>
                  <w:p w14:paraId="3FDDADAC" w14:textId="77777777" w:rsidR="005F4317" w:rsidRDefault="005F4317">
                    <w:pPr>
                      <w:jc w:val="right"/>
                    </w:pPr>
                    <w:r>
                      <w:t>10</w:t>
                    </w:r>
                  </w:p>
                  <w:p w14:paraId="365C7162" w14:textId="77777777" w:rsidR="005F4317" w:rsidRDefault="005F4317">
                    <w:pPr>
                      <w:jc w:val="right"/>
                    </w:pPr>
                    <w:r>
                      <w:t>11</w:t>
                    </w:r>
                  </w:p>
                  <w:p w14:paraId="13768489" w14:textId="77777777" w:rsidR="005F4317" w:rsidRDefault="005F4317">
                    <w:pPr>
                      <w:jc w:val="right"/>
                    </w:pPr>
                    <w:r>
                      <w:t>12</w:t>
                    </w:r>
                  </w:p>
                  <w:p w14:paraId="44C73DA2" w14:textId="77777777" w:rsidR="005F4317" w:rsidRDefault="005F4317">
                    <w:pPr>
                      <w:jc w:val="right"/>
                    </w:pPr>
                    <w:r>
                      <w:t>13</w:t>
                    </w:r>
                  </w:p>
                  <w:p w14:paraId="2A943CBB" w14:textId="77777777" w:rsidR="005F4317" w:rsidRDefault="005F4317">
                    <w:pPr>
                      <w:jc w:val="right"/>
                    </w:pPr>
                    <w:r>
                      <w:t>14</w:t>
                    </w:r>
                  </w:p>
                  <w:p w14:paraId="13EA9359" w14:textId="77777777" w:rsidR="005F4317" w:rsidRDefault="005F4317">
                    <w:pPr>
                      <w:jc w:val="right"/>
                    </w:pPr>
                    <w:r>
                      <w:t>15</w:t>
                    </w:r>
                  </w:p>
                  <w:p w14:paraId="292386C3" w14:textId="77777777" w:rsidR="005F4317" w:rsidRDefault="005F4317">
                    <w:pPr>
                      <w:jc w:val="right"/>
                    </w:pPr>
                    <w:r>
                      <w:t>16</w:t>
                    </w:r>
                  </w:p>
                  <w:p w14:paraId="52F5C0FA" w14:textId="77777777" w:rsidR="005F4317" w:rsidRDefault="005F4317">
                    <w:pPr>
                      <w:jc w:val="right"/>
                    </w:pPr>
                    <w:r>
                      <w:t>17</w:t>
                    </w:r>
                  </w:p>
                  <w:p w14:paraId="38F9245E" w14:textId="77777777" w:rsidR="005F4317" w:rsidRDefault="005F4317">
                    <w:pPr>
                      <w:jc w:val="right"/>
                    </w:pPr>
                    <w:r>
                      <w:t>18</w:t>
                    </w:r>
                  </w:p>
                  <w:p w14:paraId="48F4F30E" w14:textId="77777777" w:rsidR="005F4317" w:rsidRDefault="005F4317">
                    <w:pPr>
                      <w:jc w:val="right"/>
                    </w:pPr>
                    <w:r>
                      <w:t>19</w:t>
                    </w:r>
                  </w:p>
                  <w:p w14:paraId="781D2FCE" w14:textId="77777777" w:rsidR="005F4317" w:rsidRDefault="005F4317">
                    <w:pPr>
                      <w:jc w:val="right"/>
                    </w:pPr>
                    <w:r>
                      <w:t>20</w:t>
                    </w:r>
                  </w:p>
                  <w:p w14:paraId="12BFFC3B" w14:textId="77777777" w:rsidR="005F4317" w:rsidRDefault="005F4317">
                    <w:pPr>
                      <w:jc w:val="right"/>
                    </w:pPr>
                    <w:r>
                      <w:t>21</w:t>
                    </w:r>
                  </w:p>
                  <w:p w14:paraId="6A3C29CA" w14:textId="77777777" w:rsidR="005F4317" w:rsidRDefault="005F4317">
                    <w:pPr>
                      <w:jc w:val="right"/>
                    </w:pPr>
                    <w:r>
                      <w:t>22</w:t>
                    </w:r>
                  </w:p>
                  <w:p w14:paraId="211C19BA" w14:textId="77777777" w:rsidR="005F4317" w:rsidRDefault="005F4317">
                    <w:pPr>
                      <w:jc w:val="right"/>
                    </w:pPr>
                    <w:r>
                      <w:t>23</w:t>
                    </w:r>
                  </w:p>
                  <w:p w14:paraId="4E13CB43" w14:textId="77777777" w:rsidR="005F4317" w:rsidRDefault="005F4317">
                    <w:pPr>
                      <w:jc w:val="right"/>
                    </w:pPr>
                    <w:r>
                      <w:t>24</w:t>
                    </w:r>
                  </w:p>
                  <w:p w14:paraId="6869A93F" w14:textId="77777777" w:rsidR="005F4317" w:rsidRDefault="005F4317">
                    <w:pPr>
                      <w:jc w:val="right"/>
                    </w:pPr>
                    <w:r>
                      <w:t>25</w:t>
                    </w:r>
                  </w:p>
                  <w:p w14:paraId="388EC2E8" w14:textId="77777777" w:rsidR="005F4317" w:rsidRDefault="005F4317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C11140E" wp14:editId="563B1402">
              <wp:simplePos x="0" y="0"/>
              <wp:positionH relativeFrom="margin">
                <wp:posOffset>-91440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2" name="LeftBorde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1FD1D9" id="LeftBorder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7.2pt,0" to="-7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" o:allowincell="f">
              <o:lock v:ext="edit" shapetype="f"/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37B7009" wp14:editId="2185E4E9">
              <wp:simplePos x="0" y="0"/>
              <wp:positionH relativeFrom="margin">
                <wp:posOffset>-45720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1" name="LeftBorde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847239" id="LeftBorder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.6pt,0" to="-3.6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" o:allowincell="f">
              <o:lock v:ext="edit" shapetype="f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8ECAB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5D77F5"/>
    <w:multiLevelType w:val="singleLevel"/>
    <w:tmpl w:val="FA482C9E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1DEA5708"/>
    <w:multiLevelType w:val="hybridMultilevel"/>
    <w:tmpl w:val="E6EA5B96"/>
    <w:lvl w:ilvl="0" w:tplc="1A6A943E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19A90D6">
      <w:start w:val="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6830421"/>
    <w:multiLevelType w:val="singleLevel"/>
    <w:tmpl w:val="04090013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</w:abstractNum>
  <w:abstractNum w:abstractNumId="4" w15:restartNumberingAfterBreak="0">
    <w:nsid w:val="505813A3"/>
    <w:multiLevelType w:val="hybridMultilevel"/>
    <w:tmpl w:val="D04CA720"/>
    <w:lvl w:ilvl="0" w:tplc="DABABF06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BA06FF"/>
    <w:multiLevelType w:val="hybridMultilevel"/>
    <w:tmpl w:val="24A41E54"/>
    <w:lvl w:ilvl="0" w:tplc="1A6A943E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7C3E2D27"/>
    <w:multiLevelType w:val="hybridMultilevel"/>
    <w:tmpl w:val="4EE03736"/>
    <w:lvl w:ilvl="0" w:tplc="3210EC42">
      <w:start w:val="3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orneyName" w:val="-1"/>
    <w:docVar w:name="CaptionBoxStyle" w:val="0"/>
    <w:docVar w:name="CourtAlignment" w:val="1"/>
    <w:docVar w:name="CourtName" w:val="IN THE SUPERIOR COURT OF THE STATE OF WASHINGTON_x000d__x000a_FOR KING COUNTY"/>
    <w:docVar w:name="FirmInFtr" w:val="-1"/>
    <w:docVar w:name="FirmInSigBlkStyle" w:val="0"/>
    <w:docVar w:name="FirstLineNum" w:val="1"/>
    <w:docVar w:name="FirstPleadingLine" w:val="1"/>
    <w:docVar w:name="Font" w:val="Times New Roman"/>
    <w:docVar w:name="IncludeDate" w:val="-1"/>
    <w:docVar w:name="IncludeLineNumbers" w:val="-1"/>
    <w:docVar w:name="JudgeName" w:val="0"/>
    <w:docVar w:name="LeftBorderStyle" w:val="2"/>
    <w:docVar w:name="LineNumIncByOne" w:val="-1"/>
    <w:docVar w:name="LineSpacing" w:val="2"/>
    <w:docVar w:name="LinesPerPage" w:val="25"/>
    <w:docVar w:name="PageNumsInFtr" w:val="-1"/>
    <w:docVar w:name="RightBorderStyle" w:val="1"/>
    <w:docVar w:name="SigBlkYes" w:val="-1"/>
    <w:docVar w:name="SignWith" w:val=" "/>
    <w:docVar w:name="SummaryInFtr" w:val="-1"/>
  </w:docVars>
  <w:rsids>
    <w:rsidRoot w:val="00655C6C"/>
    <w:rsid w:val="00001CE0"/>
    <w:rsid w:val="0000397A"/>
    <w:rsid w:val="00011E96"/>
    <w:rsid w:val="00023089"/>
    <w:rsid w:val="00050EAD"/>
    <w:rsid w:val="000514B5"/>
    <w:rsid w:val="000608CB"/>
    <w:rsid w:val="0006509D"/>
    <w:rsid w:val="00081528"/>
    <w:rsid w:val="00090F82"/>
    <w:rsid w:val="000B0EA4"/>
    <w:rsid w:val="000C7AAE"/>
    <w:rsid w:val="000D1953"/>
    <w:rsid w:val="000D4948"/>
    <w:rsid w:val="000E3C35"/>
    <w:rsid w:val="000E3FF0"/>
    <w:rsid w:val="000E48CB"/>
    <w:rsid w:val="000E5C31"/>
    <w:rsid w:val="000E6CD6"/>
    <w:rsid w:val="000F42C0"/>
    <w:rsid w:val="000F7798"/>
    <w:rsid w:val="00105EC6"/>
    <w:rsid w:val="00112D07"/>
    <w:rsid w:val="001234F0"/>
    <w:rsid w:val="001245C2"/>
    <w:rsid w:val="00131831"/>
    <w:rsid w:val="001404A3"/>
    <w:rsid w:val="0016603A"/>
    <w:rsid w:val="00167003"/>
    <w:rsid w:val="00175A69"/>
    <w:rsid w:val="00182EC8"/>
    <w:rsid w:val="00184C6A"/>
    <w:rsid w:val="00190CA4"/>
    <w:rsid w:val="001A45F7"/>
    <w:rsid w:val="001C09A8"/>
    <w:rsid w:val="001E3F35"/>
    <w:rsid w:val="001F0FD6"/>
    <w:rsid w:val="001F6C4C"/>
    <w:rsid w:val="002277E6"/>
    <w:rsid w:val="00237E30"/>
    <w:rsid w:val="0024508F"/>
    <w:rsid w:val="0024540D"/>
    <w:rsid w:val="00266B72"/>
    <w:rsid w:val="002817E2"/>
    <w:rsid w:val="00292A5E"/>
    <w:rsid w:val="002B261B"/>
    <w:rsid w:val="002D2F8D"/>
    <w:rsid w:val="002E2CB5"/>
    <w:rsid w:val="002F24D9"/>
    <w:rsid w:val="003111C7"/>
    <w:rsid w:val="00314C4F"/>
    <w:rsid w:val="0031657E"/>
    <w:rsid w:val="0035674C"/>
    <w:rsid w:val="0037716C"/>
    <w:rsid w:val="00397369"/>
    <w:rsid w:val="003B6503"/>
    <w:rsid w:val="003C3A52"/>
    <w:rsid w:val="003D0BEC"/>
    <w:rsid w:val="003D3856"/>
    <w:rsid w:val="003E05E7"/>
    <w:rsid w:val="003F276B"/>
    <w:rsid w:val="00406F0E"/>
    <w:rsid w:val="0041097D"/>
    <w:rsid w:val="004250E4"/>
    <w:rsid w:val="00431FFE"/>
    <w:rsid w:val="004357D8"/>
    <w:rsid w:val="00471FFF"/>
    <w:rsid w:val="00483357"/>
    <w:rsid w:val="004914F2"/>
    <w:rsid w:val="004A1617"/>
    <w:rsid w:val="004A1C2A"/>
    <w:rsid w:val="004A4115"/>
    <w:rsid w:val="004B5B3A"/>
    <w:rsid w:val="004B6A37"/>
    <w:rsid w:val="004C7EF6"/>
    <w:rsid w:val="00516772"/>
    <w:rsid w:val="0052405B"/>
    <w:rsid w:val="0053267C"/>
    <w:rsid w:val="00533CF4"/>
    <w:rsid w:val="0054384F"/>
    <w:rsid w:val="0057122A"/>
    <w:rsid w:val="005F4317"/>
    <w:rsid w:val="00601132"/>
    <w:rsid w:val="006116EF"/>
    <w:rsid w:val="0063212B"/>
    <w:rsid w:val="00632843"/>
    <w:rsid w:val="006449FC"/>
    <w:rsid w:val="00655C6C"/>
    <w:rsid w:val="0066291C"/>
    <w:rsid w:val="0068088B"/>
    <w:rsid w:val="00687529"/>
    <w:rsid w:val="00690CEA"/>
    <w:rsid w:val="006C7B23"/>
    <w:rsid w:val="006D149E"/>
    <w:rsid w:val="006E40A9"/>
    <w:rsid w:val="006E5DC3"/>
    <w:rsid w:val="00707748"/>
    <w:rsid w:val="007337F3"/>
    <w:rsid w:val="00740F3E"/>
    <w:rsid w:val="00742B42"/>
    <w:rsid w:val="00744368"/>
    <w:rsid w:val="0074792C"/>
    <w:rsid w:val="007714B5"/>
    <w:rsid w:val="007C2413"/>
    <w:rsid w:val="007C5712"/>
    <w:rsid w:val="007C7536"/>
    <w:rsid w:val="007D6236"/>
    <w:rsid w:val="007D7542"/>
    <w:rsid w:val="007E137C"/>
    <w:rsid w:val="007E49A1"/>
    <w:rsid w:val="008074A8"/>
    <w:rsid w:val="008549BD"/>
    <w:rsid w:val="00896F44"/>
    <w:rsid w:val="008A5A55"/>
    <w:rsid w:val="008F1742"/>
    <w:rsid w:val="00905C35"/>
    <w:rsid w:val="00925702"/>
    <w:rsid w:val="0092599C"/>
    <w:rsid w:val="00925A8D"/>
    <w:rsid w:val="00933B5F"/>
    <w:rsid w:val="00972A42"/>
    <w:rsid w:val="009A3C7B"/>
    <w:rsid w:val="009A7265"/>
    <w:rsid w:val="009D1305"/>
    <w:rsid w:val="00A051FE"/>
    <w:rsid w:val="00A3298F"/>
    <w:rsid w:val="00A32D46"/>
    <w:rsid w:val="00AA120E"/>
    <w:rsid w:val="00AC55CC"/>
    <w:rsid w:val="00AE03AE"/>
    <w:rsid w:val="00AE5ED6"/>
    <w:rsid w:val="00AF442E"/>
    <w:rsid w:val="00B201AD"/>
    <w:rsid w:val="00B36173"/>
    <w:rsid w:val="00B739E0"/>
    <w:rsid w:val="00B81A06"/>
    <w:rsid w:val="00BC41D2"/>
    <w:rsid w:val="00BD5BF4"/>
    <w:rsid w:val="00BD72D6"/>
    <w:rsid w:val="00BE65DD"/>
    <w:rsid w:val="00BF2C4F"/>
    <w:rsid w:val="00BF4968"/>
    <w:rsid w:val="00BF7434"/>
    <w:rsid w:val="00C11F66"/>
    <w:rsid w:val="00C20E67"/>
    <w:rsid w:val="00C5362A"/>
    <w:rsid w:val="00C8125A"/>
    <w:rsid w:val="00C96774"/>
    <w:rsid w:val="00CA1EAC"/>
    <w:rsid w:val="00CA368A"/>
    <w:rsid w:val="00CE3F14"/>
    <w:rsid w:val="00CF7C9F"/>
    <w:rsid w:val="00D002B2"/>
    <w:rsid w:val="00D44D15"/>
    <w:rsid w:val="00D72533"/>
    <w:rsid w:val="00DA76FF"/>
    <w:rsid w:val="00DD40B5"/>
    <w:rsid w:val="00DD749E"/>
    <w:rsid w:val="00DE50BF"/>
    <w:rsid w:val="00E002EB"/>
    <w:rsid w:val="00E26AD2"/>
    <w:rsid w:val="00E33FDD"/>
    <w:rsid w:val="00E444D7"/>
    <w:rsid w:val="00E638D9"/>
    <w:rsid w:val="00E67F98"/>
    <w:rsid w:val="00E72818"/>
    <w:rsid w:val="00E87D62"/>
    <w:rsid w:val="00EA03C2"/>
    <w:rsid w:val="00EB2740"/>
    <w:rsid w:val="00EC13C3"/>
    <w:rsid w:val="00ED051C"/>
    <w:rsid w:val="00ED15DD"/>
    <w:rsid w:val="00EE0E7C"/>
    <w:rsid w:val="00EE38E6"/>
    <w:rsid w:val="00EF4FE3"/>
    <w:rsid w:val="00F11CE8"/>
    <w:rsid w:val="00F41086"/>
    <w:rsid w:val="00F44E58"/>
    <w:rsid w:val="00F57205"/>
    <w:rsid w:val="00F604C5"/>
    <w:rsid w:val="00F66855"/>
    <w:rsid w:val="00FA6C61"/>
    <w:rsid w:val="00FC58B1"/>
    <w:rsid w:val="00FD01B7"/>
    <w:rsid w:val="00FD4F45"/>
    <w:rsid w:val="00FD72E1"/>
    <w:rsid w:val="00FF053E"/>
    <w:rsid w:val="00FF4B38"/>
    <w:rsid w:val="00FF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A9CFA04"/>
  <w15:chartTrackingRefBased/>
  <w15:docId w15:val="{098DF8E5-3462-4A80-B0EF-34053B73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C5362A"/>
    <w:pPr>
      <w:spacing w:line="508" w:lineRule="exact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line="240" w:lineRule="auto"/>
      <w:outlineLvl w:val="0"/>
    </w:pPr>
  </w:style>
  <w:style w:type="paragraph" w:styleId="Heading2">
    <w:name w:val="heading 2"/>
    <w:basedOn w:val="Normal"/>
    <w:next w:val="Normal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line="240" w:lineRule="auto"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ind w:left="4320" w:firstLine="720"/>
      <w:outlineLvl w:val="3"/>
    </w:pPr>
  </w:style>
  <w:style w:type="paragraph" w:styleId="Heading5">
    <w:name w:val="heading 5"/>
    <w:basedOn w:val="Normal"/>
    <w:next w:val="Normal"/>
    <w:qFormat/>
    <w:pPr>
      <w:keepNext/>
      <w:ind w:left="3600" w:firstLine="72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Spacing">
    <w:name w:val="Single Spacing"/>
    <w:basedOn w:val="Normal"/>
    <w:pPr>
      <w:spacing w:line="254" w:lineRule="exact"/>
    </w:pPr>
  </w:style>
  <w:style w:type="paragraph" w:customStyle="1" w:styleId="15Spacing">
    <w:name w:val="1.5 Spacing"/>
    <w:basedOn w:val="Normal"/>
    <w:pPr>
      <w:spacing w:line="381" w:lineRule="exact"/>
    </w:pPr>
  </w:style>
  <w:style w:type="paragraph" w:customStyle="1" w:styleId="DoubleSpacing">
    <w:name w:val="Double Spacing"/>
    <w:basedOn w:val="Normal"/>
  </w:style>
  <w:style w:type="paragraph" w:customStyle="1" w:styleId="AttorneyName">
    <w:name w:val="Attorney Name"/>
    <w:basedOn w:val="SingleSpacing"/>
  </w:style>
  <w:style w:type="paragraph" w:customStyle="1" w:styleId="FirmName">
    <w:name w:val="Firm Name"/>
    <w:basedOn w:val="SingleSpacing"/>
    <w:pPr>
      <w:jc w:val="center"/>
    </w:pPr>
  </w:style>
  <w:style w:type="paragraph" w:customStyle="1" w:styleId="SignatureBlock">
    <w:name w:val="Signature Block"/>
    <w:basedOn w:val="SingleSpacing"/>
    <w:pPr>
      <w:ind w:left="468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line="240" w:lineRule="auto"/>
    </w:pPr>
  </w:style>
  <w:style w:type="table" w:styleId="TableGrid">
    <w:name w:val="Table Grid"/>
    <w:basedOn w:val="TableNormal"/>
    <w:rsid w:val="00397369"/>
    <w:pPr>
      <w:widowControl w:val="0"/>
      <w:autoSpaceDE w:val="0"/>
      <w:autoSpaceDN w:val="0"/>
      <w:adjustRightInd w:val="0"/>
    </w:pPr>
    <w:rPr>
      <w:rFonts w:ascii="CG Times" w:hAnsi="CG Times" w:cs="CG Tim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A726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71F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71FF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44368"/>
    <w:rPr>
      <w:sz w:val="18"/>
      <w:szCs w:val="18"/>
    </w:rPr>
  </w:style>
  <w:style w:type="paragraph" w:styleId="CommentText">
    <w:name w:val="annotation text"/>
    <w:basedOn w:val="Normal"/>
    <w:link w:val="CommentTextChar"/>
    <w:rsid w:val="00744368"/>
  </w:style>
  <w:style w:type="character" w:customStyle="1" w:styleId="CommentTextChar">
    <w:name w:val="Comment Text Char"/>
    <w:link w:val="CommentText"/>
    <w:rsid w:val="0074436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74436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744368"/>
    <w:rPr>
      <w:b/>
      <w:bCs/>
      <w:sz w:val="24"/>
      <w:szCs w:val="24"/>
    </w:rPr>
  </w:style>
  <w:style w:type="paragraph" w:customStyle="1" w:styleId="ColorfulShading-Accent11">
    <w:name w:val="Colorful Shading - Accent 11"/>
    <w:hidden/>
    <w:uiPriority w:val="71"/>
    <w:rsid w:val="006875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Cases\WASHINGTON%20-Cases\Appellate%20Pleading%20Templates\Designation%20of%20Clerk's%20Pape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8473398-010D-0449-85D7-A31AFF68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Designation of Clerk's Papers</Template>
  <TotalTime>12</TotalTime>
  <Pages>3</Pages>
  <Words>440</Words>
  <Characters>2357</Characters>
  <Application>Microsoft Office Word</Application>
  <DocSecurity>0</DocSecurity>
  <Lines>47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Pleading Wizard</vt:lpstr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 Wizard</dc:title>
  <dc:subject/>
  <dc:creator>Evangeline</dc:creator>
  <cp:keywords/>
  <cp:lastModifiedBy>Evangeline</cp:lastModifiedBy>
  <cp:revision>2</cp:revision>
  <cp:lastPrinted>2017-12-11T17:28:00Z</cp:lastPrinted>
  <dcterms:created xsi:type="dcterms:W3CDTF">2021-06-07T16:27:00Z</dcterms:created>
  <dcterms:modified xsi:type="dcterms:W3CDTF">2021-06-07T16:40:00Z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